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ECF" w:rsidRPr="00D700F7" w:rsidRDefault="005E7ECF" w:rsidP="00807C7D">
      <w:pPr>
        <w:rPr>
          <w:sz w:val="24"/>
          <w:szCs w:val="24"/>
        </w:rPr>
      </w:pPr>
    </w:p>
    <w:tbl>
      <w:tblPr>
        <w:tblStyle w:val="Mkatabulky"/>
        <w:tblW w:w="9916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156"/>
        <w:gridCol w:w="7760"/>
      </w:tblGrid>
      <w:tr w:rsidR="00D700F7" w:rsidTr="00EE6CC3">
        <w:trPr>
          <w:trHeight w:val="673"/>
        </w:trPr>
        <w:tc>
          <w:tcPr>
            <w:tcW w:w="21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00F7" w:rsidRPr="00D700F7" w:rsidRDefault="0059122E" w:rsidP="0059122E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7</w:t>
            </w:r>
            <w:r w:rsidR="00D700F7">
              <w:rPr>
                <w:b/>
                <w:sz w:val="72"/>
                <w:szCs w:val="72"/>
              </w:rPr>
              <w:t>.</w:t>
            </w:r>
            <w:r w:rsidR="00F365B2">
              <w:rPr>
                <w:b/>
                <w:sz w:val="72"/>
                <w:szCs w:val="72"/>
              </w:rPr>
              <w:t xml:space="preserve"> </w:t>
            </w:r>
            <w:r w:rsidR="00D700F7" w:rsidRPr="00D700F7">
              <w:rPr>
                <w:b/>
                <w:sz w:val="72"/>
                <w:szCs w:val="72"/>
              </w:rPr>
              <w:t>A</w:t>
            </w:r>
          </w:p>
        </w:tc>
        <w:tc>
          <w:tcPr>
            <w:tcW w:w="77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00F7" w:rsidRDefault="00D700F7" w:rsidP="00D700F7">
            <w:pPr>
              <w:jc w:val="center"/>
              <w:rPr>
                <w:sz w:val="16"/>
                <w:szCs w:val="16"/>
              </w:rPr>
            </w:pPr>
          </w:p>
          <w:p w:rsidR="00D700F7" w:rsidRPr="00846E2D" w:rsidRDefault="00D6574C" w:rsidP="00D700F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="00566B9C">
              <w:rPr>
                <w:b/>
                <w:sz w:val="40"/>
                <w:szCs w:val="40"/>
              </w:rPr>
              <w:t>4</w:t>
            </w:r>
            <w:r w:rsidR="00D700F7" w:rsidRPr="00846E2D">
              <w:rPr>
                <w:b/>
                <w:sz w:val="40"/>
                <w:szCs w:val="40"/>
              </w:rPr>
              <w:t xml:space="preserve">. </w:t>
            </w:r>
            <w:r w:rsidR="000805BF">
              <w:rPr>
                <w:b/>
                <w:sz w:val="40"/>
                <w:szCs w:val="40"/>
              </w:rPr>
              <w:t>P</w:t>
            </w:r>
            <w:r w:rsidR="00D700F7" w:rsidRPr="00846E2D">
              <w:rPr>
                <w:b/>
                <w:sz w:val="40"/>
                <w:szCs w:val="40"/>
              </w:rPr>
              <w:t>LÁN</w:t>
            </w:r>
            <w:r w:rsidR="000805BF">
              <w:rPr>
                <w:b/>
                <w:sz w:val="40"/>
                <w:szCs w:val="40"/>
              </w:rPr>
              <w:t xml:space="preserve"> (POSLEDNÍ)</w:t>
            </w:r>
          </w:p>
          <w:p w:rsidR="00D700F7" w:rsidRPr="00846E2D" w:rsidRDefault="00D700F7" w:rsidP="00E364C9">
            <w:pPr>
              <w:jc w:val="center"/>
              <w:rPr>
                <w:sz w:val="40"/>
                <w:szCs w:val="40"/>
              </w:rPr>
            </w:pPr>
            <w:r w:rsidRPr="00846E2D">
              <w:rPr>
                <w:sz w:val="40"/>
                <w:szCs w:val="40"/>
              </w:rPr>
              <w:t xml:space="preserve">od </w:t>
            </w:r>
            <w:r w:rsidR="00E364C9">
              <w:rPr>
                <w:sz w:val="40"/>
                <w:szCs w:val="40"/>
              </w:rPr>
              <w:t>15</w:t>
            </w:r>
            <w:r w:rsidR="008E6058">
              <w:rPr>
                <w:sz w:val="40"/>
                <w:szCs w:val="40"/>
              </w:rPr>
              <w:t xml:space="preserve">. </w:t>
            </w:r>
            <w:r w:rsidR="00455BCF">
              <w:rPr>
                <w:sz w:val="40"/>
                <w:szCs w:val="40"/>
              </w:rPr>
              <w:t>6</w:t>
            </w:r>
            <w:r w:rsidR="0072219A">
              <w:rPr>
                <w:sz w:val="40"/>
                <w:szCs w:val="40"/>
              </w:rPr>
              <w:t>.</w:t>
            </w:r>
            <w:r w:rsidRPr="00846E2D">
              <w:rPr>
                <w:sz w:val="40"/>
                <w:szCs w:val="40"/>
              </w:rPr>
              <w:t xml:space="preserve"> do </w:t>
            </w:r>
            <w:r w:rsidR="000805BF">
              <w:rPr>
                <w:sz w:val="40"/>
                <w:szCs w:val="40"/>
              </w:rPr>
              <w:t xml:space="preserve">26. 6. </w:t>
            </w:r>
          </w:p>
        </w:tc>
      </w:tr>
      <w:tr w:rsidR="00D700F7" w:rsidTr="00EE6CC3">
        <w:trPr>
          <w:trHeight w:val="311"/>
        </w:trPr>
        <w:tc>
          <w:tcPr>
            <w:tcW w:w="9916" w:type="dxa"/>
            <w:gridSpan w:val="2"/>
            <w:tcBorders>
              <w:bottom w:val="single" w:sz="4" w:space="0" w:color="auto"/>
            </w:tcBorders>
            <w:vAlign w:val="bottom"/>
          </w:tcPr>
          <w:p w:rsidR="00D700F7" w:rsidRDefault="00D700F7" w:rsidP="00D700F7">
            <w:pPr>
              <w:rPr>
                <w:sz w:val="4"/>
                <w:szCs w:val="4"/>
                <w:u w:val="single"/>
              </w:rPr>
            </w:pPr>
          </w:p>
          <w:p w:rsidR="00D700F7" w:rsidRDefault="00D700F7" w:rsidP="00AC5779">
            <w:pPr>
              <w:rPr>
                <w:sz w:val="4"/>
                <w:szCs w:val="4"/>
                <w:u w:val="single"/>
              </w:rPr>
            </w:pPr>
            <w:r w:rsidRPr="000A4B4B">
              <w:rPr>
                <w:u w:val="single"/>
              </w:rPr>
              <w:t>Třídní učitel:</w:t>
            </w:r>
            <w:r>
              <w:t xml:space="preserve">   </w:t>
            </w:r>
            <w:r>
              <w:rPr>
                <w:b/>
                <w:sz w:val="24"/>
                <w:szCs w:val="24"/>
              </w:rPr>
              <w:t xml:space="preserve">Mgr. </w:t>
            </w:r>
            <w:r w:rsidR="0059122E">
              <w:rPr>
                <w:b/>
                <w:sz w:val="24"/>
                <w:szCs w:val="24"/>
              </w:rPr>
              <w:t>Ivana Mikulenkov</w:t>
            </w:r>
            <w:r w:rsidR="00AC5779">
              <w:rPr>
                <w:b/>
                <w:sz w:val="24"/>
                <w:szCs w:val="24"/>
              </w:rPr>
              <w:t>á</w:t>
            </w:r>
            <w:r w:rsidRPr="00383CAC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  </w:t>
            </w:r>
            <w:hyperlink r:id="rId8" w:history="1">
              <w:r w:rsidR="0059122E" w:rsidRPr="00A828CB">
                <w:rPr>
                  <w:rStyle w:val="Hypertextovodkaz"/>
                  <w:b/>
                  <w:sz w:val="24"/>
                  <w:szCs w:val="24"/>
                </w:rPr>
                <w:t>ivamik7@gmail.com</w:t>
              </w:r>
            </w:hyperlink>
            <w:r w:rsidRPr="00D700F7">
              <w:rPr>
                <w:b/>
                <w:sz w:val="24"/>
                <w:szCs w:val="24"/>
              </w:rPr>
              <w:t xml:space="preserve"> </w:t>
            </w:r>
            <w:r w:rsidRPr="00383CAC">
              <w:rPr>
                <w:b/>
                <w:sz w:val="24"/>
                <w:szCs w:val="24"/>
              </w:rPr>
              <w:t xml:space="preserve"> ,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383CAC">
              <w:rPr>
                <w:b/>
                <w:sz w:val="24"/>
                <w:szCs w:val="24"/>
              </w:rPr>
              <w:t>tel. 72</w:t>
            </w:r>
            <w:r w:rsidR="0059122E">
              <w:rPr>
                <w:b/>
                <w:sz w:val="24"/>
                <w:szCs w:val="24"/>
              </w:rPr>
              <w:t>4 </w:t>
            </w:r>
            <w:r w:rsidRPr="00383CAC">
              <w:rPr>
                <w:b/>
                <w:sz w:val="24"/>
                <w:szCs w:val="24"/>
              </w:rPr>
              <w:t>4</w:t>
            </w:r>
            <w:r w:rsidR="0059122E">
              <w:rPr>
                <w:b/>
                <w:sz w:val="24"/>
                <w:szCs w:val="24"/>
              </w:rPr>
              <w:t>71 678</w:t>
            </w:r>
          </w:p>
        </w:tc>
      </w:tr>
      <w:tr w:rsidR="00D700F7" w:rsidTr="00EE6CC3">
        <w:trPr>
          <w:trHeight w:val="673"/>
        </w:trPr>
        <w:tc>
          <w:tcPr>
            <w:tcW w:w="9916" w:type="dxa"/>
            <w:gridSpan w:val="2"/>
            <w:tcBorders>
              <w:top w:val="single" w:sz="4" w:space="0" w:color="auto"/>
              <w:bottom w:val="single" w:sz="18" w:space="0" w:color="auto"/>
            </w:tcBorders>
          </w:tcPr>
          <w:p w:rsidR="00E0163C" w:rsidRPr="00237496" w:rsidRDefault="00E0163C" w:rsidP="00D700F7">
            <w:pPr>
              <w:spacing w:after="0"/>
              <w:rPr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3117215</wp:posOffset>
                  </wp:positionH>
                  <wp:positionV relativeFrom="margin">
                    <wp:posOffset>22860</wp:posOffset>
                  </wp:positionV>
                  <wp:extent cx="3101340" cy="2183130"/>
                  <wp:effectExtent l="0" t="0" r="3810" b="7620"/>
                  <wp:wrapSquare wrapText="bothSides"/>
                  <wp:docPr id="9" name="Obrázek 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163C" w:rsidRDefault="00E0163C" w:rsidP="00D700F7">
            <w:pPr>
              <w:spacing w:after="0"/>
              <w:rPr>
                <w:b/>
                <w:u w:val="single"/>
              </w:rPr>
            </w:pPr>
          </w:p>
          <w:p w:rsidR="00D700F7" w:rsidRPr="00E364C9" w:rsidRDefault="00D700F7" w:rsidP="00D700F7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E364C9">
              <w:rPr>
                <w:b/>
                <w:sz w:val="24"/>
                <w:szCs w:val="24"/>
                <w:u w:val="single"/>
              </w:rPr>
              <w:t>Sdělení třídního učitele:</w:t>
            </w:r>
          </w:p>
          <w:p w:rsidR="00FC624C" w:rsidRPr="00E364C9" w:rsidRDefault="00FC624C" w:rsidP="00D700F7">
            <w:pPr>
              <w:spacing w:after="0"/>
              <w:rPr>
                <w:sz w:val="24"/>
                <w:szCs w:val="24"/>
                <w:u w:val="single"/>
              </w:rPr>
            </w:pPr>
          </w:p>
          <w:p w:rsidR="00D700F7" w:rsidRPr="001E3483" w:rsidRDefault="00FC624C" w:rsidP="00D700F7">
            <w:pPr>
              <w:spacing w:after="0"/>
              <w:rPr>
                <w:i/>
                <w:sz w:val="24"/>
                <w:szCs w:val="24"/>
              </w:rPr>
            </w:pPr>
            <w:r w:rsidRPr="001E3483">
              <w:rPr>
                <w:i/>
                <w:sz w:val="24"/>
                <w:szCs w:val="24"/>
              </w:rPr>
              <w:t>M</w:t>
            </w:r>
            <w:r w:rsidR="00853F00" w:rsidRPr="001E3483">
              <w:rPr>
                <w:i/>
                <w:sz w:val="24"/>
                <w:szCs w:val="24"/>
              </w:rPr>
              <w:t>ilí žáci,</w:t>
            </w:r>
          </w:p>
          <w:p w:rsidR="00E0163C" w:rsidRPr="001E3483" w:rsidRDefault="00E0163C" w:rsidP="004C0A53">
            <w:pPr>
              <w:spacing w:after="0"/>
              <w:jc w:val="both"/>
              <w:rPr>
                <w:i/>
                <w:sz w:val="24"/>
                <w:szCs w:val="24"/>
              </w:rPr>
            </w:pPr>
            <w:r w:rsidRPr="001E3483">
              <w:rPr>
                <w:i/>
                <w:sz w:val="24"/>
                <w:szCs w:val="24"/>
              </w:rPr>
              <w:t>poslední týdenní plán je bez domácích úkolů, naplánovala jsem pro vás společný výlet, kde bude od</w:t>
            </w:r>
            <w:r w:rsidR="00E364C9" w:rsidRPr="001E3483">
              <w:rPr>
                <w:i/>
                <w:sz w:val="24"/>
                <w:szCs w:val="24"/>
              </w:rPr>
              <w:t> </w:t>
            </w:r>
            <w:r w:rsidRPr="001E3483">
              <w:rPr>
                <w:i/>
                <w:sz w:val="24"/>
                <w:szCs w:val="24"/>
              </w:rPr>
              <w:t xml:space="preserve">všeho trochu – </w:t>
            </w:r>
            <w:r w:rsidR="00E364C9" w:rsidRPr="001E3483">
              <w:rPr>
                <w:i/>
                <w:sz w:val="24"/>
                <w:szCs w:val="24"/>
              </w:rPr>
              <w:t xml:space="preserve">ranní úklid třídy, zhodnocení prospěchu za II. pololetí, </w:t>
            </w:r>
            <w:r w:rsidR="005616CA">
              <w:rPr>
                <w:i/>
                <w:sz w:val="24"/>
                <w:szCs w:val="24"/>
              </w:rPr>
              <w:t>tur</w:t>
            </w:r>
            <w:r w:rsidRPr="001E3483">
              <w:rPr>
                <w:i/>
                <w:sz w:val="24"/>
                <w:szCs w:val="24"/>
              </w:rPr>
              <w:t xml:space="preserve">istika, </w:t>
            </w:r>
            <w:r w:rsidR="001E3483">
              <w:rPr>
                <w:i/>
                <w:sz w:val="24"/>
                <w:szCs w:val="24"/>
              </w:rPr>
              <w:t>zábavn</w:t>
            </w:r>
            <w:r w:rsidR="005616CA">
              <w:rPr>
                <w:i/>
                <w:sz w:val="24"/>
                <w:szCs w:val="24"/>
              </w:rPr>
              <w:t>é</w:t>
            </w:r>
            <w:r w:rsidR="001E3483">
              <w:rPr>
                <w:i/>
                <w:sz w:val="24"/>
                <w:szCs w:val="24"/>
              </w:rPr>
              <w:t xml:space="preserve"> </w:t>
            </w:r>
            <w:r w:rsidRPr="001E3483">
              <w:rPr>
                <w:i/>
                <w:sz w:val="24"/>
                <w:szCs w:val="24"/>
              </w:rPr>
              <w:t xml:space="preserve">úkoly, </w:t>
            </w:r>
            <w:r w:rsidR="00E364C9" w:rsidRPr="001E3483">
              <w:rPr>
                <w:i/>
                <w:sz w:val="24"/>
                <w:szCs w:val="24"/>
              </w:rPr>
              <w:t>hry</w:t>
            </w:r>
            <w:r w:rsidR="001E3483">
              <w:rPr>
                <w:i/>
                <w:sz w:val="24"/>
                <w:szCs w:val="24"/>
              </w:rPr>
              <w:t xml:space="preserve"> a</w:t>
            </w:r>
            <w:r w:rsidR="00E364C9" w:rsidRPr="001E3483">
              <w:rPr>
                <w:i/>
                <w:sz w:val="24"/>
                <w:szCs w:val="24"/>
              </w:rPr>
              <w:t xml:space="preserve"> </w:t>
            </w:r>
            <w:r w:rsidRPr="001E3483">
              <w:rPr>
                <w:i/>
                <w:sz w:val="24"/>
                <w:szCs w:val="24"/>
              </w:rPr>
              <w:t>opékání v přírodě, povídání, plánování nového školního roku…, bude záležet jen na nás, jak společný den se třídou prožijeme. I</w:t>
            </w:r>
            <w:r w:rsidR="00E364C9" w:rsidRPr="001E3483">
              <w:rPr>
                <w:i/>
                <w:sz w:val="24"/>
                <w:szCs w:val="24"/>
              </w:rPr>
              <w:t> </w:t>
            </w:r>
            <w:r w:rsidRPr="001E3483">
              <w:rPr>
                <w:i/>
                <w:sz w:val="24"/>
                <w:szCs w:val="24"/>
              </w:rPr>
              <w:t>když je</w:t>
            </w:r>
            <w:r w:rsidR="005616CA">
              <w:rPr>
                <w:i/>
                <w:sz w:val="24"/>
                <w:szCs w:val="24"/>
              </w:rPr>
              <w:t> </w:t>
            </w:r>
            <w:r w:rsidRPr="001E3483">
              <w:rPr>
                <w:i/>
                <w:sz w:val="24"/>
                <w:szCs w:val="24"/>
              </w:rPr>
              <w:t>společný třídní den dobrovolný, tak vás moc ráda všechny uvid</w:t>
            </w:r>
            <w:r w:rsidR="00E364C9" w:rsidRPr="001E3483">
              <w:rPr>
                <w:i/>
                <w:sz w:val="24"/>
                <w:szCs w:val="24"/>
              </w:rPr>
              <w:t>ím, máme si určitě všichni co</w:t>
            </w:r>
            <w:r w:rsidR="00237496">
              <w:rPr>
                <w:i/>
                <w:sz w:val="24"/>
                <w:szCs w:val="24"/>
              </w:rPr>
              <w:t> </w:t>
            </w:r>
            <w:r w:rsidR="00E364C9" w:rsidRPr="001E3483">
              <w:rPr>
                <w:i/>
                <w:sz w:val="24"/>
                <w:szCs w:val="24"/>
              </w:rPr>
              <w:t>sdělit, máme co plánovat a před prázdninami se rozloučit s neobvyklým školním rokem.</w:t>
            </w:r>
          </w:p>
          <w:p w:rsidR="00E364C9" w:rsidRPr="001E3483" w:rsidRDefault="00E364C9" w:rsidP="004C0A53">
            <w:pPr>
              <w:spacing w:after="0"/>
              <w:jc w:val="both"/>
              <w:rPr>
                <w:i/>
                <w:sz w:val="24"/>
                <w:szCs w:val="24"/>
              </w:rPr>
            </w:pPr>
          </w:p>
          <w:p w:rsidR="00E221E4" w:rsidRPr="001E3483" w:rsidRDefault="0072219A" w:rsidP="00E221E4">
            <w:pPr>
              <w:spacing w:after="0"/>
              <w:jc w:val="right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E3483">
              <w:rPr>
                <w:i/>
                <w:sz w:val="24"/>
                <w:szCs w:val="24"/>
              </w:rPr>
              <w:t>Ivana Mikulenková, třídní učitelka</w:t>
            </w:r>
            <w:r w:rsidR="00BE64FB" w:rsidRPr="001E3483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</w:t>
            </w:r>
          </w:p>
          <w:p w:rsidR="000002B8" w:rsidRDefault="000002B8" w:rsidP="00E221E4">
            <w:pPr>
              <w:spacing w:after="0"/>
              <w:jc w:val="right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4978FD" w:rsidRPr="00B00A30" w:rsidRDefault="00B00A30" w:rsidP="004978FD">
            <w:pPr>
              <w:spacing w:after="0"/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B00A30">
              <w:rPr>
                <w:rFonts w:asciiTheme="minorHAnsi" w:hAnsiTheme="minorHAnsi"/>
                <w:b/>
                <w:i/>
                <w:sz w:val="24"/>
                <w:szCs w:val="24"/>
              </w:rPr>
              <w:t>P. S. Můžete mi napsat na můj e-mail, jestli se dne se třídou zúčastníte, nebo ne.</w:t>
            </w:r>
          </w:p>
          <w:p w:rsidR="00B00A30" w:rsidRDefault="00B00A30" w:rsidP="004978FD">
            <w:pPr>
              <w:spacing w:after="0"/>
              <w:rPr>
                <w:rFonts w:asciiTheme="minorHAnsi" w:hAnsiTheme="minorHAnsi"/>
                <w:b/>
                <w:sz w:val="24"/>
                <w:szCs w:val="24"/>
              </w:rPr>
            </w:pPr>
          </w:p>
          <w:p w:rsidR="001E3483" w:rsidRPr="001E3483" w:rsidRDefault="001E3483" w:rsidP="001E3483">
            <w:pPr>
              <w:spacing w:after="0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1E3483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Důležité informace</w:t>
            </w:r>
          </w:p>
          <w:p w:rsidR="001E3483" w:rsidRDefault="001E3483" w:rsidP="001E3483">
            <w:pPr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Vysvědčení </w:t>
            </w:r>
            <w:r w:rsidRPr="001E3483">
              <w:rPr>
                <w:rFonts w:asciiTheme="minorHAnsi" w:hAnsiTheme="minorHAnsi"/>
                <w:sz w:val="24"/>
                <w:szCs w:val="24"/>
              </w:rPr>
              <w:t>se bude vydávat v pátek 26. 6. 2020 ve vestibulu školy od 10:00 do 16:00</w:t>
            </w:r>
            <w:r w:rsidR="00237496">
              <w:rPr>
                <w:rFonts w:asciiTheme="minorHAnsi" w:hAnsiTheme="minorHAnsi"/>
                <w:sz w:val="24"/>
                <w:szCs w:val="24"/>
              </w:rPr>
              <w:t xml:space="preserve"> hod.</w:t>
            </w:r>
            <w:r w:rsidRPr="001E3483">
              <w:rPr>
                <w:rFonts w:asciiTheme="minorHAnsi" w:hAnsiTheme="minorHAnsi"/>
                <w:sz w:val="24"/>
                <w:szCs w:val="24"/>
              </w:rPr>
              <w:t>, případně v následujícím týdnu denně od 7:30 do 16:00 hod. Nebude probíhat společné předávání vysvědčení ve třídě!</w:t>
            </w:r>
          </w:p>
          <w:p w:rsidR="001E3483" w:rsidRPr="001E3483" w:rsidRDefault="001E3483" w:rsidP="001E3483">
            <w:pPr>
              <w:spacing w:after="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E3483">
              <w:rPr>
                <w:rFonts w:asciiTheme="minorHAnsi" w:hAnsiTheme="minorHAnsi"/>
                <w:b/>
                <w:sz w:val="24"/>
                <w:szCs w:val="24"/>
              </w:rPr>
              <w:t>Učebnice, sešity a pracovní sešity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se nebudou vrac</w:t>
            </w:r>
            <w:r w:rsidR="004978FD">
              <w:rPr>
                <w:rFonts w:asciiTheme="minorHAnsi" w:hAnsiTheme="minorHAnsi"/>
                <w:sz w:val="24"/>
                <w:szCs w:val="24"/>
              </w:rPr>
              <w:t>et, zůstávají vám do 8. ročníku!</w:t>
            </w:r>
          </w:p>
          <w:p w:rsid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218">
              <w:rPr>
                <w:b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128905</wp:posOffset>
                  </wp:positionV>
                  <wp:extent cx="959485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014" y="21382"/>
                      <wp:lineTo x="21014" y="0"/>
                      <wp:lineTo x="0" y="0"/>
                    </wp:wrapPolygon>
                  </wp:wrapTight>
                  <wp:docPr id="3" name="Obrázek 3" descr="Free Printable Coloring Pages Summer, Download Free Clip Art, Free ...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Free Printable Coloring Pages Summer, Download Free Clip Art, Free ...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POZVÁNKA NA KONVERZAČNÍ LEKCE ZDARMA:</w:t>
            </w:r>
            <w:r w:rsidRPr="00C14218">
              <w:rPr>
                <w:b/>
                <w:sz w:val="24"/>
                <w:szCs w:val="24"/>
              </w:rPr>
              <w:t xml:space="preserve"> </w:t>
            </w:r>
          </w:p>
          <w:p w:rsid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Připomínám, že dál pokračují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konverzační lekce v angličtině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spolu s Andy Grahamem ve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středu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v čase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10:00 – 10:40 hodin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Dne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17. 6.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je přístupový kód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626 368 7137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a heslo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5RVWdd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Přímý odkaz pro vstup do virtuální třídy (v 10:00 hod.) je:</w:t>
            </w: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C14218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https://us04web.zoom.us/j/6263687137?pwd=RVY4NGlrdHB3WW0wd2V3OTNzZklNZz09</w:t>
              </w:r>
            </w:hyperlink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Dne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24. 6.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bude přístupový kód zase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626 368 7137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a heslo </w:t>
            </w:r>
            <w:r w:rsidRPr="00C14218">
              <w:rPr>
                <w:rFonts w:ascii="Times New Roman" w:hAnsi="Times New Roman" w:cs="Times New Roman"/>
                <w:b/>
                <w:sz w:val="24"/>
                <w:szCs w:val="24"/>
              </w:rPr>
              <w:t>5RVWdd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14218" w:rsidRP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Přímý odkaz pro vstup do virtuální třídy (v 10:00 hod.) je:</w:t>
            </w:r>
          </w:p>
          <w:p w:rsid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3" w:history="1">
              <w:r w:rsidRPr="00C14218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https://us04web.zoom.us/j/6263687137?pwd=RVY4NGlrdHB3WW0wd2V3OTNzZklNZz09</w:t>
              </w:r>
            </w:hyperlink>
          </w:p>
          <w:p w:rsidR="00C14218" w:rsidRDefault="00C14218" w:rsidP="00C14218">
            <w:pPr>
              <w:pStyle w:val="Bezmezer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64FB" w:rsidRPr="00C14218" w:rsidRDefault="00C14218" w:rsidP="00C14218">
            <w:pPr>
              <w:pStyle w:val="Bezmezer"/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Využijte této báječné, jedinečné příležitosti, jak si procvičit mluvení v angličtině. Těším se na vás spolu s </w:t>
            </w:r>
            <w:proofErr w:type="spellStart"/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Andym</w:t>
            </w:r>
            <w:proofErr w:type="spellEnd"/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421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</w:t>
            </w:r>
            <w:bookmarkStart w:id="0" w:name="_GoBack"/>
            <w:bookmarkEnd w:id="0"/>
            <w:r w:rsidRPr="00C142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M. </w:t>
            </w:r>
            <w:proofErr w:type="spellStart"/>
            <w:r w:rsidRPr="00C14218">
              <w:rPr>
                <w:rFonts w:ascii="Times New Roman" w:hAnsi="Times New Roman" w:cs="Times New Roman"/>
                <w:sz w:val="24"/>
                <w:szCs w:val="24"/>
              </w:rPr>
              <w:t>Nemeškalov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proofErr w:type="spellEnd"/>
            <w:r w:rsidR="00BE64FB">
              <w:rPr>
                <w:b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  <w:tr w:rsidR="00D700F7" w:rsidTr="00EE6CC3">
        <w:trPr>
          <w:trHeight w:val="57"/>
        </w:trPr>
        <w:tc>
          <w:tcPr>
            <w:tcW w:w="9916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bottom"/>
          </w:tcPr>
          <w:p w:rsidR="00D700F7" w:rsidRPr="00E0163C" w:rsidRDefault="00E0163C" w:rsidP="00E0163C">
            <w:pPr>
              <w:jc w:val="center"/>
              <w:rPr>
                <w:sz w:val="40"/>
                <w:szCs w:val="40"/>
              </w:rPr>
            </w:pPr>
            <w:r w:rsidRPr="00E0163C">
              <w:rPr>
                <w:b/>
                <w:sz w:val="40"/>
                <w:szCs w:val="40"/>
              </w:rPr>
              <w:lastRenderedPageBreak/>
              <w:t>D</w:t>
            </w:r>
            <w:r>
              <w:rPr>
                <w:b/>
                <w:sz w:val="40"/>
                <w:szCs w:val="40"/>
              </w:rPr>
              <w:t>EN</w:t>
            </w:r>
            <w:r w:rsidRPr="00E0163C">
              <w:rPr>
                <w:b/>
                <w:sz w:val="40"/>
                <w:szCs w:val="40"/>
              </w:rPr>
              <w:t xml:space="preserve"> SE TŘÍDOU</w:t>
            </w:r>
          </w:p>
        </w:tc>
      </w:tr>
    </w:tbl>
    <w:p w:rsidR="00CB2EB7" w:rsidRDefault="00CB2EB7" w:rsidP="00CB2EB7"/>
    <w:p w:rsidR="005F5029" w:rsidRDefault="00EE4A0F" w:rsidP="005616CA">
      <w:pPr>
        <w:spacing w:after="0"/>
        <w:rPr>
          <w:b/>
          <w:sz w:val="28"/>
          <w:szCs w:val="28"/>
        </w:rPr>
      </w:pPr>
      <w:r w:rsidRPr="004E2515">
        <w:rPr>
          <w:b/>
          <w:sz w:val="28"/>
          <w:szCs w:val="28"/>
          <w:u w:val="single"/>
        </w:rPr>
        <w:t>Termín</w:t>
      </w:r>
      <w:r w:rsidR="004E2515">
        <w:rPr>
          <w:b/>
          <w:sz w:val="28"/>
          <w:szCs w:val="28"/>
          <w:u w:val="single"/>
        </w:rPr>
        <w:t>:</w:t>
      </w:r>
      <w:r w:rsidR="004E2515" w:rsidRPr="004E2515">
        <w:rPr>
          <w:b/>
          <w:sz w:val="28"/>
          <w:szCs w:val="28"/>
        </w:rPr>
        <w:t xml:space="preserve">  úterý 23</w:t>
      </w:r>
      <w:r w:rsidR="004E2515">
        <w:rPr>
          <w:b/>
          <w:sz w:val="28"/>
          <w:szCs w:val="28"/>
        </w:rPr>
        <w:t>.</w:t>
      </w:r>
      <w:r w:rsidRPr="004E2515">
        <w:rPr>
          <w:b/>
          <w:sz w:val="28"/>
          <w:szCs w:val="28"/>
        </w:rPr>
        <w:t xml:space="preserve"> 6.</w:t>
      </w:r>
      <w:r w:rsidR="004E2515">
        <w:rPr>
          <w:b/>
          <w:sz w:val="28"/>
          <w:szCs w:val="28"/>
        </w:rPr>
        <w:t xml:space="preserve"> (</w:t>
      </w:r>
      <w:r w:rsidR="000002B8">
        <w:rPr>
          <w:b/>
          <w:sz w:val="28"/>
          <w:szCs w:val="28"/>
        </w:rPr>
        <w:t>V</w:t>
      </w:r>
      <w:r w:rsidR="004E2515">
        <w:rPr>
          <w:b/>
          <w:sz w:val="28"/>
          <w:szCs w:val="28"/>
        </w:rPr>
        <w:t xml:space="preserve"> případě nepříznivého počasí </w:t>
      </w:r>
      <w:r w:rsidR="000002B8">
        <w:rPr>
          <w:b/>
          <w:sz w:val="28"/>
          <w:szCs w:val="28"/>
        </w:rPr>
        <w:t xml:space="preserve">strávíme </w:t>
      </w:r>
      <w:r w:rsidR="005F5029">
        <w:rPr>
          <w:b/>
          <w:sz w:val="28"/>
          <w:szCs w:val="28"/>
        </w:rPr>
        <w:t xml:space="preserve">pouze společné  </w:t>
      </w:r>
    </w:p>
    <w:p w:rsidR="005616CA" w:rsidRDefault="005F5029" w:rsidP="005616C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0002B8">
        <w:rPr>
          <w:b/>
          <w:sz w:val="28"/>
          <w:szCs w:val="28"/>
        </w:rPr>
        <w:t>d</w:t>
      </w:r>
      <w:r w:rsidR="005616CA">
        <w:rPr>
          <w:b/>
          <w:sz w:val="28"/>
          <w:szCs w:val="28"/>
        </w:rPr>
        <w:t>opoledne v</w:t>
      </w:r>
      <w:r w:rsidR="000002B8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 </w:t>
      </w:r>
      <w:r w:rsidR="000002B8">
        <w:rPr>
          <w:b/>
          <w:sz w:val="28"/>
          <w:szCs w:val="28"/>
        </w:rPr>
        <w:t>třídě</w:t>
      </w:r>
      <w:r>
        <w:rPr>
          <w:b/>
          <w:sz w:val="28"/>
          <w:szCs w:val="28"/>
        </w:rPr>
        <w:t>, do přírody nepůjdeme</w:t>
      </w:r>
      <w:r w:rsidR="005616CA">
        <w:rPr>
          <w:b/>
          <w:sz w:val="28"/>
          <w:szCs w:val="28"/>
        </w:rPr>
        <w:t>.)</w:t>
      </w:r>
    </w:p>
    <w:p w:rsidR="00EE4A0F" w:rsidRPr="004E2515" w:rsidRDefault="001E3483" w:rsidP="001E3483">
      <w:pPr>
        <w:tabs>
          <w:tab w:val="right" w:pos="9921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E2515" w:rsidRDefault="004E2515" w:rsidP="004E2515">
      <w:pPr>
        <w:rPr>
          <w:sz w:val="28"/>
          <w:szCs w:val="28"/>
        </w:rPr>
      </w:pPr>
      <w:r w:rsidRPr="004E2515">
        <w:rPr>
          <w:b/>
          <w:sz w:val="28"/>
          <w:szCs w:val="28"/>
          <w:u w:val="single"/>
        </w:rPr>
        <w:t>Program:</w:t>
      </w:r>
      <w:r w:rsidRPr="004E2515">
        <w:rPr>
          <w:sz w:val="28"/>
          <w:szCs w:val="28"/>
          <w:u w:val="single"/>
        </w:rPr>
        <w:t xml:space="preserve"> </w:t>
      </w:r>
      <w:r w:rsidRPr="004E2515">
        <w:rPr>
          <w:sz w:val="28"/>
          <w:szCs w:val="28"/>
        </w:rPr>
        <w:t xml:space="preserve">  </w:t>
      </w:r>
    </w:p>
    <w:p w:rsidR="00EE4A0F" w:rsidRDefault="004E2515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 w:rsidRPr="004E2515">
        <w:rPr>
          <w:sz w:val="28"/>
          <w:szCs w:val="28"/>
        </w:rPr>
        <w:t>Příchod do školy do 7, 50 hod.</w:t>
      </w:r>
      <w:r>
        <w:rPr>
          <w:sz w:val="28"/>
          <w:szCs w:val="28"/>
        </w:rPr>
        <w:t xml:space="preserve"> – třída 7. A</w:t>
      </w:r>
      <w:r w:rsidR="00705E7C">
        <w:rPr>
          <w:sz w:val="28"/>
          <w:szCs w:val="28"/>
        </w:rPr>
        <w:t xml:space="preserve"> (Vyzvednu vás, čekejte před školou</w:t>
      </w:r>
      <w:r w:rsidR="007F7243">
        <w:rPr>
          <w:sz w:val="28"/>
          <w:szCs w:val="28"/>
        </w:rPr>
        <w:t>.)</w:t>
      </w:r>
    </w:p>
    <w:p w:rsidR="004E2515" w:rsidRDefault="004E2515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Zhodnocení II. pololetí, úklid třídy, </w:t>
      </w:r>
      <w:r w:rsidR="000002B8">
        <w:rPr>
          <w:sz w:val="28"/>
          <w:szCs w:val="28"/>
        </w:rPr>
        <w:t>plánování příštího školního roku</w:t>
      </w:r>
    </w:p>
    <w:p w:rsidR="004E2515" w:rsidRDefault="004E2515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Odjezd autobusem do Žulové v 9,12 hod.</w:t>
      </w:r>
    </w:p>
    <w:p w:rsidR="001E4FD6" w:rsidRDefault="001E4FD6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Pěší turistika Boží hora – Černá Voda</w:t>
      </w:r>
    </w:p>
    <w:p w:rsidR="001E4FD6" w:rsidRDefault="001E4FD6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Pobyt v Černé Vodě – hry, plánování, opékání</w:t>
      </w:r>
    </w:p>
    <w:p w:rsidR="001E4FD6" w:rsidRDefault="001E4FD6" w:rsidP="004E2515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Odjezd autobusem z Černé Vody v 16, 20</w:t>
      </w:r>
      <w:r w:rsidR="005F5029">
        <w:rPr>
          <w:sz w:val="28"/>
          <w:szCs w:val="28"/>
        </w:rPr>
        <w:t xml:space="preserve"> hod.</w:t>
      </w:r>
    </w:p>
    <w:p w:rsidR="00EE4A0F" w:rsidRPr="001E4FD6" w:rsidRDefault="001E4FD6" w:rsidP="001E4FD6">
      <w:pPr>
        <w:pStyle w:val="Odstavecseseznamem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Příjezd do Javorníku v 17,00 hod.</w:t>
      </w:r>
      <w:r w:rsidR="00EE4A0F" w:rsidRPr="001E4FD6">
        <w:rPr>
          <w:sz w:val="28"/>
          <w:szCs w:val="28"/>
        </w:rPr>
        <w:tab/>
        <w:t xml:space="preserve"> </w:t>
      </w:r>
      <w:r w:rsidR="00EE4A0F" w:rsidRPr="001E4FD6">
        <w:rPr>
          <w:b/>
          <w:sz w:val="28"/>
          <w:szCs w:val="28"/>
        </w:rPr>
        <w:t xml:space="preserve">                  </w:t>
      </w:r>
    </w:p>
    <w:p w:rsidR="00EE4A0F" w:rsidRPr="004E2515" w:rsidRDefault="00EE4A0F" w:rsidP="00EE4A0F">
      <w:pPr>
        <w:ind w:left="1410" w:hanging="1410"/>
        <w:jc w:val="both"/>
        <w:rPr>
          <w:sz w:val="28"/>
          <w:szCs w:val="28"/>
        </w:rPr>
      </w:pPr>
      <w:r w:rsidRPr="004E2515">
        <w:rPr>
          <w:b/>
          <w:sz w:val="28"/>
          <w:szCs w:val="28"/>
          <w:u w:val="single"/>
        </w:rPr>
        <w:t>Strava:</w:t>
      </w:r>
      <w:r w:rsidRPr="004E2515">
        <w:rPr>
          <w:sz w:val="28"/>
          <w:szCs w:val="28"/>
          <w:u w:val="single"/>
        </w:rPr>
        <w:t xml:space="preserve"> </w:t>
      </w:r>
      <w:r w:rsidRPr="004E2515">
        <w:rPr>
          <w:sz w:val="28"/>
          <w:szCs w:val="28"/>
        </w:rPr>
        <w:t xml:space="preserve">  </w:t>
      </w:r>
      <w:r w:rsidRPr="004E2515">
        <w:rPr>
          <w:sz w:val="28"/>
          <w:szCs w:val="28"/>
        </w:rPr>
        <w:tab/>
      </w:r>
      <w:r w:rsidR="00237496">
        <w:rPr>
          <w:sz w:val="28"/>
          <w:szCs w:val="28"/>
        </w:rPr>
        <w:t>S</w:t>
      </w:r>
      <w:r w:rsidRPr="004E2515">
        <w:rPr>
          <w:sz w:val="28"/>
          <w:szCs w:val="28"/>
        </w:rPr>
        <w:t xml:space="preserve"> sebou svačinu </w:t>
      </w:r>
      <w:r w:rsidR="001E4FD6">
        <w:rPr>
          <w:sz w:val="28"/>
          <w:szCs w:val="28"/>
        </w:rPr>
        <w:t>a pití na cestu</w:t>
      </w:r>
      <w:r w:rsidR="000002B8">
        <w:rPr>
          <w:sz w:val="28"/>
          <w:szCs w:val="28"/>
        </w:rPr>
        <w:t xml:space="preserve">, </w:t>
      </w:r>
      <w:r w:rsidR="0075715E">
        <w:rPr>
          <w:sz w:val="28"/>
          <w:szCs w:val="28"/>
        </w:rPr>
        <w:t>něco na opékání</w:t>
      </w:r>
      <w:r w:rsidR="00705E7C">
        <w:rPr>
          <w:sz w:val="28"/>
          <w:szCs w:val="28"/>
        </w:rPr>
        <w:t>, zdravé „mlsky“</w:t>
      </w:r>
      <w:r w:rsidR="00237496">
        <w:rPr>
          <w:sz w:val="28"/>
          <w:szCs w:val="28"/>
        </w:rPr>
        <w:t>,…</w:t>
      </w:r>
      <w:r w:rsidRPr="004E2515">
        <w:rPr>
          <w:sz w:val="28"/>
          <w:szCs w:val="28"/>
        </w:rPr>
        <w:tab/>
      </w:r>
    </w:p>
    <w:p w:rsidR="000002B8" w:rsidRPr="004E2515" w:rsidRDefault="00EE4A0F" w:rsidP="000002B8">
      <w:pPr>
        <w:rPr>
          <w:b/>
          <w:sz w:val="28"/>
          <w:szCs w:val="28"/>
        </w:rPr>
      </w:pPr>
      <w:r w:rsidRPr="004E2515">
        <w:rPr>
          <w:b/>
          <w:sz w:val="28"/>
          <w:szCs w:val="28"/>
          <w:u w:val="single"/>
        </w:rPr>
        <w:t>Cena:</w:t>
      </w:r>
      <w:r w:rsidRPr="004E2515">
        <w:rPr>
          <w:b/>
          <w:sz w:val="28"/>
          <w:szCs w:val="28"/>
        </w:rPr>
        <w:t xml:space="preserve">     </w:t>
      </w:r>
      <w:r w:rsidR="00705E7C">
        <w:rPr>
          <w:b/>
          <w:sz w:val="28"/>
          <w:szCs w:val="28"/>
        </w:rPr>
        <w:t>Jízdné v autobuse tam i zpět si platí každý sám (cca 16,-Kč).</w:t>
      </w:r>
      <w:r w:rsidRPr="004E2515">
        <w:rPr>
          <w:b/>
          <w:sz w:val="28"/>
          <w:szCs w:val="28"/>
        </w:rPr>
        <w:tab/>
      </w:r>
    </w:p>
    <w:p w:rsidR="00705E7C" w:rsidRDefault="00EE4A0F" w:rsidP="00237496">
      <w:pPr>
        <w:spacing w:line="240" w:lineRule="auto"/>
        <w:rPr>
          <w:b/>
          <w:sz w:val="28"/>
          <w:szCs w:val="28"/>
        </w:rPr>
      </w:pPr>
      <w:r w:rsidRPr="004E2515">
        <w:rPr>
          <w:b/>
          <w:sz w:val="28"/>
          <w:szCs w:val="28"/>
          <w:u w:val="single"/>
        </w:rPr>
        <w:t>Co s sebou:</w:t>
      </w:r>
      <w:r w:rsidRPr="004E2515">
        <w:rPr>
          <w:sz w:val="28"/>
          <w:szCs w:val="28"/>
        </w:rPr>
        <w:t xml:space="preserve">  </w:t>
      </w:r>
      <w:r w:rsidR="00705E7C" w:rsidRPr="00705E7C">
        <w:rPr>
          <w:b/>
          <w:sz w:val="28"/>
          <w:szCs w:val="28"/>
        </w:rPr>
        <w:t>Čestné prohlášení o bezinfekčnosti – příloha týdenního plánu</w:t>
      </w:r>
    </w:p>
    <w:p w:rsidR="00725C1A" w:rsidRDefault="00725C1A" w:rsidP="0023749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Roušku </w:t>
      </w:r>
    </w:p>
    <w:p w:rsidR="00237496" w:rsidRPr="00705E7C" w:rsidRDefault="00237496" w:rsidP="0023749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Klíč od školní skříňky</w:t>
      </w:r>
    </w:p>
    <w:p w:rsidR="00EE4A0F" w:rsidRPr="004E2515" w:rsidRDefault="00705E7C" w:rsidP="0023749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Pláštěnk</w:t>
      </w:r>
      <w:r w:rsidR="001E3483">
        <w:rPr>
          <w:sz w:val="28"/>
          <w:szCs w:val="28"/>
        </w:rPr>
        <w:t>u</w:t>
      </w:r>
      <w:r>
        <w:rPr>
          <w:sz w:val="28"/>
          <w:szCs w:val="28"/>
        </w:rPr>
        <w:t xml:space="preserve"> </w:t>
      </w:r>
      <w:r w:rsidR="00EE4A0F" w:rsidRPr="004E2515">
        <w:rPr>
          <w:sz w:val="28"/>
          <w:szCs w:val="28"/>
        </w:rPr>
        <w:t>nebo nepromokavou bundu</w:t>
      </w:r>
    </w:p>
    <w:p w:rsidR="00EE4A0F" w:rsidRPr="004E2515" w:rsidRDefault="00EE4A0F" w:rsidP="00237496">
      <w:pPr>
        <w:spacing w:line="240" w:lineRule="auto"/>
        <w:rPr>
          <w:sz w:val="28"/>
          <w:szCs w:val="28"/>
        </w:rPr>
      </w:pPr>
      <w:r w:rsidRPr="004E2515">
        <w:rPr>
          <w:sz w:val="28"/>
          <w:szCs w:val="28"/>
        </w:rPr>
        <w:t xml:space="preserve">                     </w:t>
      </w:r>
      <w:r w:rsidR="001E3483">
        <w:rPr>
          <w:sz w:val="28"/>
          <w:szCs w:val="28"/>
        </w:rPr>
        <w:t xml:space="preserve"> </w:t>
      </w:r>
      <w:r w:rsidRPr="004E2515">
        <w:rPr>
          <w:sz w:val="28"/>
          <w:szCs w:val="28"/>
        </w:rPr>
        <w:t xml:space="preserve">Oblečení – vhodné na turistiku a do lesa, sportovní obuv </w:t>
      </w:r>
    </w:p>
    <w:p w:rsidR="00EE4A0F" w:rsidRPr="004E2515" w:rsidRDefault="00EE4A0F" w:rsidP="00237496">
      <w:pPr>
        <w:spacing w:line="240" w:lineRule="auto"/>
        <w:rPr>
          <w:sz w:val="28"/>
          <w:szCs w:val="28"/>
        </w:rPr>
      </w:pPr>
      <w:r w:rsidRPr="004E2515">
        <w:rPr>
          <w:sz w:val="28"/>
          <w:szCs w:val="28"/>
        </w:rPr>
        <w:t xml:space="preserve">                     </w:t>
      </w:r>
      <w:r w:rsidR="001E3483">
        <w:rPr>
          <w:sz w:val="28"/>
          <w:szCs w:val="28"/>
        </w:rPr>
        <w:t xml:space="preserve"> </w:t>
      </w:r>
      <w:r w:rsidRPr="004E2515">
        <w:rPr>
          <w:sz w:val="28"/>
          <w:szCs w:val="28"/>
        </w:rPr>
        <w:t>Průkazku zdravotní pojišťovny</w:t>
      </w:r>
    </w:p>
    <w:p w:rsidR="00EE4A0F" w:rsidRPr="004E2515" w:rsidRDefault="00EE4A0F" w:rsidP="00237496">
      <w:pPr>
        <w:spacing w:line="240" w:lineRule="auto"/>
        <w:rPr>
          <w:sz w:val="28"/>
          <w:szCs w:val="28"/>
        </w:rPr>
      </w:pPr>
      <w:r w:rsidRPr="004E2515">
        <w:rPr>
          <w:sz w:val="28"/>
          <w:szCs w:val="28"/>
        </w:rPr>
        <w:t xml:space="preserve">                     </w:t>
      </w:r>
      <w:r w:rsidR="001E3483">
        <w:rPr>
          <w:sz w:val="28"/>
          <w:szCs w:val="28"/>
        </w:rPr>
        <w:t xml:space="preserve"> </w:t>
      </w:r>
      <w:r w:rsidRPr="004E2515">
        <w:rPr>
          <w:sz w:val="28"/>
          <w:szCs w:val="28"/>
        </w:rPr>
        <w:t>Průkazku na žákovské jízdné</w:t>
      </w:r>
    </w:p>
    <w:p w:rsidR="00EE4A0F" w:rsidRPr="004E2515" w:rsidRDefault="00EE4A0F" w:rsidP="00237496">
      <w:pPr>
        <w:spacing w:line="240" w:lineRule="auto"/>
        <w:rPr>
          <w:sz w:val="28"/>
          <w:szCs w:val="28"/>
        </w:rPr>
      </w:pPr>
      <w:r w:rsidRPr="004E2515">
        <w:rPr>
          <w:sz w:val="28"/>
          <w:szCs w:val="28"/>
        </w:rPr>
        <w:t xml:space="preserve">                     </w:t>
      </w:r>
      <w:r w:rsidR="001E3483">
        <w:rPr>
          <w:sz w:val="28"/>
          <w:szCs w:val="28"/>
        </w:rPr>
        <w:t xml:space="preserve"> </w:t>
      </w:r>
      <w:r w:rsidRPr="004E2515">
        <w:rPr>
          <w:sz w:val="28"/>
          <w:szCs w:val="28"/>
        </w:rPr>
        <w:t xml:space="preserve">Kapesné – </w:t>
      </w:r>
      <w:r w:rsidR="00705E7C">
        <w:rPr>
          <w:sz w:val="28"/>
          <w:szCs w:val="28"/>
        </w:rPr>
        <w:t>možnost občerstvení v cukrárně v Černé Vodě</w:t>
      </w:r>
    </w:p>
    <w:p w:rsidR="00EE4A0F" w:rsidRPr="004E2515" w:rsidRDefault="005F5029" w:rsidP="00EE4A0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A44270C" wp14:editId="039AE595">
            <wp:simplePos x="0" y="0"/>
            <wp:positionH relativeFrom="margin">
              <wp:posOffset>432435</wp:posOffset>
            </wp:positionH>
            <wp:positionV relativeFrom="margin">
              <wp:posOffset>6721475</wp:posOffset>
            </wp:positionV>
            <wp:extent cx="4953000" cy="2895600"/>
            <wp:effectExtent l="19050" t="0" r="19050" b="83820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5266" r="32023" b="7328"/>
                    <a:stretch/>
                  </pic:blipFill>
                  <pic:spPr bwMode="auto">
                    <a:xfrm>
                      <a:off x="0" y="0"/>
                      <a:ext cx="4953000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EB7" w:rsidRPr="004E2515" w:rsidRDefault="00CB2EB7" w:rsidP="00CB2EB7">
      <w:pPr>
        <w:rPr>
          <w:sz w:val="28"/>
          <w:szCs w:val="28"/>
        </w:rPr>
      </w:pPr>
    </w:p>
    <w:p w:rsidR="00CB2EB7" w:rsidRPr="004E2515" w:rsidRDefault="00CB2EB7" w:rsidP="00CB2EB7">
      <w:pPr>
        <w:rPr>
          <w:sz w:val="28"/>
          <w:szCs w:val="28"/>
        </w:rPr>
      </w:pPr>
    </w:p>
    <w:p w:rsidR="00B00A30" w:rsidRDefault="00B00A30" w:rsidP="00CB2EB7">
      <w:pPr>
        <w:rPr>
          <w:sz w:val="28"/>
          <w:szCs w:val="28"/>
        </w:rPr>
      </w:pPr>
    </w:p>
    <w:p w:rsidR="00725C1A" w:rsidRDefault="00725C1A" w:rsidP="00B00A30">
      <w:pPr>
        <w:jc w:val="center"/>
        <w:rPr>
          <w:b/>
          <w:sz w:val="32"/>
        </w:rPr>
      </w:pPr>
    </w:p>
    <w:p w:rsidR="00725C1A" w:rsidRDefault="00725C1A" w:rsidP="00B00A30">
      <w:pPr>
        <w:jc w:val="center"/>
        <w:rPr>
          <w:b/>
          <w:sz w:val="32"/>
        </w:rPr>
      </w:pPr>
    </w:p>
    <w:p w:rsidR="00725C1A" w:rsidRDefault="00725C1A" w:rsidP="00B00A30">
      <w:pPr>
        <w:jc w:val="center"/>
        <w:rPr>
          <w:b/>
          <w:sz w:val="32"/>
        </w:rPr>
      </w:pPr>
    </w:p>
    <w:p w:rsidR="00725C1A" w:rsidRDefault="00725C1A" w:rsidP="005F5029">
      <w:pPr>
        <w:rPr>
          <w:b/>
          <w:sz w:val="32"/>
        </w:rPr>
      </w:pPr>
    </w:p>
    <w:p w:rsidR="00B00A30" w:rsidRPr="00CE206D" w:rsidRDefault="00B00A30" w:rsidP="00B00A30">
      <w:pPr>
        <w:jc w:val="center"/>
        <w:rPr>
          <w:b/>
          <w:sz w:val="32"/>
        </w:rPr>
      </w:pPr>
      <w:r w:rsidRPr="00CE206D">
        <w:rPr>
          <w:b/>
          <w:sz w:val="32"/>
        </w:rPr>
        <w:lastRenderedPageBreak/>
        <w:t xml:space="preserve">ČESTNÉ PROHLÁŠENÍ  </w:t>
      </w:r>
    </w:p>
    <w:p w:rsidR="00B00A30" w:rsidRPr="00CE206D" w:rsidRDefault="00B00A30" w:rsidP="00B00A30">
      <w:pPr>
        <w:jc w:val="center"/>
      </w:pPr>
      <w:r w:rsidRPr="00CE206D">
        <w:t>O NEEXISTENCI PŘÍZNAKŮ VIROVÉHO INFEKČNÍHO ONEMOCNĚNÍ</w:t>
      </w:r>
    </w:p>
    <w:p w:rsidR="00B00A30" w:rsidRDefault="00B00A30" w:rsidP="00B00A3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0E0E128" wp14:editId="7E2ABA02">
                <wp:simplePos x="0" y="0"/>
                <wp:positionH relativeFrom="margin">
                  <wp:align>center</wp:align>
                </wp:positionH>
                <wp:positionV relativeFrom="paragraph">
                  <wp:posOffset>129540</wp:posOffset>
                </wp:positionV>
                <wp:extent cx="6164580" cy="2065020"/>
                <wp:effectExtent l="0" t="0" r="26670" b="1143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20650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523B8" id="Obdélník 2" o:spid="_x0000_s1026" style="position:absolute;margin-left:0;margin-top:10.2pt;width:485.4pt;height:162.6pt;z-index:-2516275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" fillcolor="#dbe5f1 [660]" strokecolor="#b8cce4 [1300]" strokeweight="2pt">
                <w10:wrap anchorx="margin"/>
              </v:rect>
            </w:pict>
          </mc:Fallback>
        </mc:AlternateContent>
      </w:r>
    </w:p>
    <w:p w:rsidR="00B00A30" w:rsidRPr="00CE206D" w:rsidRDefault="00B00A30" w:rsidP="00B00A30">
      <w:pPr>
        <w:rPr>
          <w:b/>
        </w:rPr>
      </w:pPr>
      <w:r>
        <w:rPr>
          <w:b/>
        </w:rPr>
        <w:tab/>
      </w:r>
      <w:r w:rsidRPr="00CE206D">
        <w:rPr>
          <w:b/>
        </w:rPr>
        <w:t xml:space="preserve">Jméno a příjmení (dítěte/žáka/studenta/účastníka vzdělávání)  </w:t>
      </w:r>
    </w:p>
    <w:p w:rsidR="00B00A30" w:rsidRDefault="00B00A30" w:rsidP="00B00A30">
      <w:r>
        <w:t xml:space="preserve"> </w:t>
      </w:r>
    </w:p>
    <w:p w:rsidR="00B00A30" w:rsidRDefault="00B00A30" w:rsidP="00B00A30">
      <w:r>
        <w:tab/>
        <w:t xml:space="preserve">…............................................................................................................................................................ </w:t>
      </w:r>
    </w:p>
    <w:p w:rsidR="00B00A30" w:rsidRDefault="00B00A30" w:rsidP="00B00A30">
      <w:r>
        <w:t xml:space="preserve"> </w:t>
      </w:r>
    </w:p>
    <w:p w:rsidR="00B00A30" w:rsidRDefault="00B00A30" w:rsidP="00B00A30">
      <w:r>
        <w:rPr>
          <w:b/>
        </w:rPr>
        <w:tab/>
      </w:r>
      <w:r w:rsidRPr="00CE206D">
        <w:rPr>
          <w:b/>
        </w:rPr>
        <w:t>datum narození:</w:t>
      </w:r>
      <w:r>
        <w:t xml:space="preserve"> ................................................................................................................................... </w:t>
      </w:r>
    </w:p>
    <w:p w:rsidR="00B00A30" w:rsidRDefault="00B00A30" w:rsidP="00B00A30">
      <w:r>
        <w:rPr>
          <w:b/>
        </w:rPr>
        <w:tab/>
      </w:r>
      <w:r w:rsidRPr="00CE206D">
        <w:rPr>
          <w:b/>
        </w:rPr>
        <w:t xml:space="preserve">trvale bytem: </w:t>
      </w:r>
      <w:r>
        <w:t xml:space="preserve">…..................................................................................................................................... </w:t>
      </w:r>
    </w:p>
    <w:p w:rsidR="00B00A30" w:rsidRDefault="00B00A30" w:rsidP="00B00A30"/>
    <w:p w:rsidR="00B00A30" w:rsidRDefault="00B00A30" w:rsidP="00B00A30"/>
    <w:p w:rsidR="00B00A30" w:rsidRPr="00CE206D" w:rsidRDefault="00B00A30" w:rsidP="00B00A30">
      <w:pPr>
        <w:rPr>
          <w:sz w:val="24"/>
        </w:rPr>
      </w:pPr>
      <w:r w:rsidRPr="00CE206D">
        <w:rPr>
          <w:sz w:val="24"/>
        </w:rPr>
        <w:t xml:space="preserve">1. Prohlašuji, že se u výše uvedeného dítěte/žáka/studenta/účastníka vzdělávání neprojevují  a v posledních dvou týdnech neprojevily příznaky virového infekčního onemocnění (např. horečka, kašel, dušnost, náhlá ztráta chuti a čichu apod.). </w:t>
      </w:r>
    </w:p>
    <w:p w:rsidR="00B00A30" w:rsidRDefault="00B00A30" w:rsidP="00B00A30">
      <w:pPr>
        <w:rPr>
          <w:sz w:val="24"/>
        </w:rPr>
      </w:pPr>
      <w:r w:rsidRPr="00CE206D">
        <w:rPr>
          <w:sz w:val="24"/>
        </w:rPr>
        <w:t>2. Prohlašuji, že jsem byl seznámen s vymezením osob s rizikovými faktory a s doporučením, abych zvážil tyto rizikové faktory při rozhodování o účas</w:t>
      </w:r>
      <w:r>
        <w:rPr>
          <w:sz w:val="24"/>
        </w:rPr>
        <w:t xml:space="preserve">ti na vzdělávacích aktivitách. </w:t>
      </w:r>
    </w:p>
    <w:p w:rsidR="00B00A30" w:rsidRPr="00044BA2" w:rsidRDefault="00B00A30" w:rsidP="00B00A30">
      <w:pPr>
        <w:rPr>
          <w:sz w:val="4"/>
        </w:rPr>
      </w:pPr>
    </w:p>
    <w:p w:rsidR="00B00A30" w:rsidRDefault="00B00A30" w:rsidP="00B00A30">
      <w:pPr>
        <w:rPr>
          <w:sz w:val="24"/>
        </w:rPr>
      </w:pPr>
      <w:r w:rsidRPr="00CE206D">
        <w:rPr>
          <w:sz w:val="24"/>
        </w:rPr>
        <w:t xml:space="preserve">V  ....................................... </w:t>
      </w:r>
    </w:p>
    <w:p w:rsidR="00B00A30" w:rsidRPr="00044BA2" w:rsidRDefault="00B00A30" w:rsidP="00B00A30">
      <w:pPr>
        <w:rPr>
          <w:sz w:val="4"/>
        </w:rPr>
      </w:pPr>
    </w:p>
    <w:p w:rsidR="00725C1A" w:rsidRDefault="00B00A30" w:rsidP="00B00A30">
      <w:pPr>
        <w:rPr>
          <w:sz w:val="24"/>
        </w:rPr>
      </w:pPr>
      <w:r w:rsidRPr="00CE206D">
        <w:rPr>
          <w:sz w:val="24"/>
        </w:rPr>
        <w:t xml:space="preserve">Dne  ................................... </w:t>
      </w:r>
    </w:p>
    <w:p w:rsidR="00B00A30" w:rsidRDefault="00B00A30" w:rsidP="00B00A3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CE206D">
        <w:rPr>
          <w:sz w:val="24"/>
        </w:rPr>
        <w:t xml:space="preserve">………………………………………………………………………………  </w:t>
      </w:r>
    </w:p>
    <w:p w:rsidR="00B00A30" w:rsidRDefault="00725C1A" w:rsidP="00B00A30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B00A30" w:rsidRPr="00CE206D">
        <w:rPr>
          <w:sz w:val="24"/>
        </w:rPr>
        <w:t xml:space="preserve">Podpis zletilého žáka/studenta/účastníka vzdělávání </w:t>
      </w:r>
      <w:r w:rsidR="00B00A30">
        <w:rPr>
          <w:sz w:val="24"/>
        </w:rPr>
        <w:tab/>
      </w:r>
      <w:r w:rsidR="00B00A30">
        <w:rPr>
          <w:sz w:val="24"/>
        </w:rPr>
        <w:tab/>
      </w:r>
      <w:r w:rsidR="00B00A30">
        <w:rPr>
          <w:sz w:val="24"/>
        </w:rPr>
        <w:tab/>
      </w:r>
      <w:r w:rsidR="00B00A30">
        <w:rPr>
          <w:sz w:val="24"/>
        </w:rPr>
        <w:tab/>
      </w:r>
      <w:r w:rsidR="00B00A30">
        <w:rPr>
          <w:sz w:val="24"/>
        </w:rPr>
        <w:tab/>
        <w:t xml:space="preserve">                              </w:t>
      </w:r>
      <w:r w:rsidR="00B00A30" w:rsidRPr="00CE206D">
        <w:rPr>
          <w:sz w:val="24"/>
        </w:rPr>
        <w:t xml:space="preserve">nebo Podpis </w:t>
      </w:r>
      <w:r w:rsidR="00B00A30">
        <w:rPr>
          <w:sz w:val="24"/>
        </w:rPr>
        <w:t xml:space="preserve">zákonného zástupce nezletilého </w:t>
      </w:r>
    </w:p>
    <w:p w:rsidR="00B00A30" w:rsidRPr="00044BA2" w:rsidRDefault="00B00A30" w:rsidP="00B00A30">
      <w:pPr>
        <w:rPr>
          <w:b/>
          <w:sz w:val="24"/>
          <w:highlight w:val="cyan"/>
        </w:rPr>
      </w:pPr>
      <w:r w:rsidRPr="00CE206D">
        <w:rPr>
          <w:b/>
          <w:sz w:val="24"/>
        </w:rPr>
        <w:t xml:space="preserve"> </w:t>
      </w:r>
      <w:r w:rsidRPr="00CE206D">
        <w:rPr>
          <w:b/>
          <w:sz w:val="24"/>
          <w:highlight w:val="cyan"/>
        </w:rPr>
        <w:t>Osoby s</w:t>
      </w:r>
      <w:r>
        <w:rPr>
          <w:b/>
          <w:sz w:val="24"/>
          <w:highlight w:val="cyan"/>
        </w:rPr>
        <w:t> </w:t>
      </w:r>
      <w:r w:rsidRPr="00CE206D">
        <w:rPr>
          <w:b/>
          <w:sz w:val="24"/>
          <w:highlight w:val="cyan"/>
        </w:rPr>
        <w:t>rizikovými faktory</w:t>
      </w:r>
      <w:r w:rsidRPr="00CE206D">
        <w:rPr>
          <w:b/>
          <w:sz w:val="24"/>
        </w:rPr>
        <w:t xml:space="preserve"> </w:t>
      </w:r>
    </w:p>
    <w:p w:rsidR="00B00A30" w:rsidRPr="00CE206D" w:rsidRDefault="00B00A30" w:rsidP="00B00A30">
      <w:pPr>
        <w:spacing w:after="0"/>
        <w:rPr>
          <w:i/>
          <w:sz w:val="24"/>
        </w:rPr>
      </w:pPr>
      <w:r w:rsidRPr="00CE206D">
        <w:rPr>
          <w:i/>
          <w:sz w:val="24"/>
        </w:rPr>
        <w:t xml:space="preserve">Ministerstvo zdravotnictví stanovilo následující rizikové faktory: 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1. Věk nad 65 let s přidruženými chronickými chorobami.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2. Chronické onemocnění plic (zahrnuje i středně závažné a závažné astma </w:t>
      </w:r>
      <w:proofErr w:type="spellStart"/>
      <w:r w:rsidRPr="00CE206D">
        <w:rPr>
          <w:sz w:val="24"/>
        </w:rPr>
        <w:t>bronchiale</w:t>
      </w:r>
      <w:proofErr w:type="spellEnd"/>
      <w:r w:rsidRPr="00CE206D">
        <w:rPr>
          <w:sz w:val="24"/>
        </w:rPr>
        <w:t xml:space="preserve">) s dlouhodobou systémovou farmakologickou léčbou.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3. Onemocnění srdce a/nebo velkých cév s dlouhodobou systémovou farmakologickou léčbou např. hypertenze.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4. Porucha imunitního systému, např.  a) při imunosupresivní léčbě (steroidy, HIV apod.), b) při protinádorové léčbě, c) po transplantaci solidních orgánů a/nebo kostní dřeně,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5. Těžká obezita (BMI nad 40 kg/m2).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6. Farmakologicky léčený diabetes </w:t>
      </w:r>
      <w:proofErr w:type="spellStart"/>
      <w:r w:rsidRPr="00CE206D">
        <w:rPr>
          <w:sz w:val="24"/>
        </w:rPr>
        <w:t>mellitus</w:t>
      </w:r>
      <w:proofErr w:type="spellEnd"/>
      <w:r w:rsidRPr="00CE206D">
        <w:rPr>
          <w:sz w:val="24"/>
        </w:rPr>
        <w:t xml:space="preserve">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7. Chronické onemocnění ledvin vyžadující dočasnou nebo trvalou podporu/náhradu funkce ledvin (dialýza). </w:t>
      </w:r>
    </w:p>
    <w:p w:rsidR="00B00A30" w:rsidRDefault="00B00A30" w:rsidP="00B00A30">
      <w:pPr>
        <w:spacing w:after="0"/>
        <w:rPr>
          <w:sz w:val="24"/>
        </w:rPr>
      </w:pPr>
      <w:r w:rsidRPr="00CE206D">
        <w:rPr>
          <w:sz w:val="24"/>
        </w:rPr>
        <w:t xml:space="preserve">8. Onemocnění jater (primární nebo sekundární). </w:t>
      </w:r>
    </w:p>
    <w:p w:rsidR="00B00A30" w:rsidRPr="00CE206D" w:rsidRDefault="00B00A30" w:rsidP="00B00A30">
      <w:pPr>
        <w:spacing w:after="0"/>
        <w:rPr>
          <w:sz w:val="24"/>
        </w:rPr>
      </w:pPr>
    </w:p>
    <w:p w:rsidR="00B00A30" w:rsidRPr="00CE206D" w:rsidRDefault="00B00A30" w:rsidP="00B00A30">
      <w:pPr>
        <w:spacing w:after="0"/>
        <w:rPr>
          <w:sz w:val="24"/>
        </w:rPr>
      </w:pPr>
      <w:r w:rsidRPr="00CE206D">
        <w:rPr>
          <w:sz w:val="24"/>
        </w:rPr>
        <w:t>Do rizikové skupiny patří osoba, která naplňuje alespoň jeden bod uvedený výše nebo pokud některý z</w:t>
      </w:r>
      <w:r w:rsidR="00237496">
        <w:rPr>
          <w:sz w:val="24"/>
        </w:rPr>
        <w:t> </w:t>
      </w:r>
      <w:r w:rsidRPr="00CE206D">
        <w:rPr>
          <w:sz w:val="24"/>
        </w:rPr>
        <w:t xml:space="preserve">bodů naplňuje jakákoliv osoba, která s ní žije ve společné domácnosti.  </w:t>
      </w:r>
    </w:p>
    <w:sectPr w:rsidR="00B00A30" w:rsidRPr="00CE206D" w:rsidSect="00AD76BB">
      <w:footerReference w:type="default" r:id="rId15"/>
      <w:footerReference w:type="first" r:id="rId16"/>
      <w:pgSz w:w="11906" w:h="16838" w:code="9"/>
      <w:pgMar w:top="680" w:right="851" w:bottom="680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C90" w:rsidRDefault="00DB3C90">
      <w:r>
        <w:separator/>
      </w:r>
    </w:p>
  </w:endnote>
  <w:endnote w:type="continuationSeparator" w:id="0">
    <w:p w:rsidR="00DB3C90" w:rsidRDefault="00DB3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1D0" w:rsidRPr="001B68E9" w:rsidRDefault="001E31D0" w:rsidP="001B68E9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C14218">
      <w:rPr>
        <w:rStyle w:val="slostrnky"/>
        <w:rFonts w:ascii="Arial" w:hAnsi="Arial" w:cs="Arial"/>
        <w:b/>
        <w:noProof/>
        <w:sz w:val="16"/>
        <w:szCs w:val="16"/>
      </w:rPr>
      <w:t>3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C14218">
      <w:rPr>
        <w:rStyle w:val="slostrnky"/>
        <w:rFonts w:ascii="Arial" w:hAnsi="Arial" w:cs="Arial"/>
        <w:b/>
        <w:noProof/>
        <w:sz w:val="16"/>
        <w:szCs w:val="16"/>
      </w:rPr>
      <w:t>3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1D0" w:rsidRPr="001B68E9" w:rsidRDefault="001E31D0" w:rsidP="00312472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C14218">
      <w:rPr>
        <w:rStyle w:val="slostrnky"/>
        <w:rFonts w:ascii="Arial" w:hAnsi="Arial" w:cs="Arial"/>
        <w:b/>
        <w:noProof/>
        <w:sz w:val="16"/>
        <w:szCs w:val="16"/>
      </w:rPr>
      <w:t>1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C14218">
      <w:rPr>
        <w:rStyle w:val="slostrnky"/>
        <w:rFonts w:ascii="Arial" w:hAnsi="Arial" w:cs="Arial"/>
        <w:b/>
        <w:noProof/>
        <w:sz w:val="16"/>
        <w:szCs w:val="16"/>
      </w:rPr>
      <w:t>3</w:t>
    </w:r>
    <w:r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C90" w:rsidRDefault="00DB3C90">
      <w:r>
        <w:separator/>
      </w:r>
    </w:p>
  </w:footnote>
  <w:footnote w:type="continuationSeparator" w:id="0">
    <w:p w:rsidR="00DB3C90" w:rsidRDefault="00DB3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3B49"/>
    <w:multiLevelType w:val="hybridMultilevel"/>
    <w:tmpl w:val="4FA016D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1B66"/>
    <w:multiLevelType w:val="hybridMultilevel"/>
    <w:tmpl w:val="767852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9432A"/>
    <w:multiLevelType w:val="hybridMultilevel"/>
    <w:tmpl w:val="A91C07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CA54C6"/>
    <w:multiLevelType w:val="hybridMultilevel"/>
    <w:tmpl w:val="D9787C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50AEC"/>
    <w:multiLevelType w:val="hybridMultilevel"/>
    <w:tmpl w:val="5960484A"/>
    <w:lvl w:ilvl="0" w:tplc="8F80CC7C">
      <w:start w:val="1"/>
      <w:numFmt w:val="decimal"/>
      <w:lvlText w:val="%1."/>
      <w:lvlJc w:val="left"/>
      <w:pPr>
        <w:ind w:left="432" w:hanging="7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B2FFF"/>
    <w:multiLevelType w:val="hybridMultilevel"/>
    <w:tmpl w:val="2166D23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60162"/>
    <w:multiLevelType w:val="hybridMultilevel"/>
    <w:tmpl w:val="7A56D25C"/>
    <w:lvl w:ilvl="0" w:tplc="995CDD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881E40"/>
    <w:multiLevelType w:val="hybridMultilevel"/>
    <w:tmpl w:val="46C8F1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D2705"/>
    <w:multiLevelType w:val="hybridMultilevel"/>
    <w:tmpl w:val="B3A67C9C"/>
    <w:lvl w:ilvl="0" w:tplc="51164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744F4B"/>
    <w:multiLevelType w:val="hybridMultilevel"/>
    <w:tmpl w:val="B44C5B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45CDA"/>
    <w:multiLevelType w:val="hybridMultilevel"/>
    <w:tmpl w:val="D402D87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3470EF5"/>
    <w:multiLevelType w:val="hybridMultilevel"/>
    <w:tmpl w:val="E50EC67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90967EB"/>
    <w:multiLevelType w:val="hybridMultilevel"/>
    <w:tmpl w:val="CFDCBF4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3881CBB"/>
    <w:multiLevelType w:val="hybridMultilevel"/>
    <w:tmpl w:val="D04819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AD3C76"/>
    <w:multiLevelType w:val="hybridMultilevel"/>
    <w:tmpl w:val="49DCE9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D3578"/>
    <w:multiLevelType w:val="hybridMultilevel"/>
    <w:tmpl w:val="D1DED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816612"/>
    <w:multiLevelType w:val="hybridMultilevel"/>
    <w:tmpl w:val="E5D84DD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12B57D5"/>
    <w:multiLevelType w:val="hybridMultilevel"/>
    <w:tmpl w:val="96C8F68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4D73E55"/>
    <w:multiLevelType w:val="hybridMultilevel"/>
    <w:tmpl w:val="E250ADF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8466DC"/>
    <w:multiLevelType w:val="hybridMultilevel"/>
    <w:tmpl w:val="910040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B6E8F"/>
    <w:multiLevelType w:val="hybridMultilevel"/>
    <w:tmpl w:val="4BE28F5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B707D2"/>
    <w:multiLevelType w:val="hybridMultilevel"/>
    <w:tmpl w:val="55F866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7"/>
  </w:num>
  <w:num w:numId="6">
    <w:abstractNumId w:val="2"/>
  </w:num>
  <w:num w:numId="7">
    <w:abstractNumId w:val="3"/>
  </w:num>
  <w:num w:numId="8">
    <w:abstractNumId w:val="17"/>
  </w:num>
  <w:num w:numId="9">
    <w:abstractNumId w:val="8"/>
  </w:num>
  <w:num w:numId="10">
    <w:abstractNumId w:val="10"/>
  </w:num>
  <w:num w:numId="11">
    <w:abstractNumId w:val="0"/>
  </w:num>
  <w:num w:numId="12">
    <w:abstractNumId w:val="5"/>
  </w:num>
  <w:num w:numId="13">
    <w:abstractNumId w:val="9"/>
  </w:num>
  <w:num w:numId="14">
    <w:abstractNumId w:val="1"/>
  </w:num>
  <w:num w:numId="15">
    <w:abstractNumId w:val="6"/>
  </w:num>
  <w:num w:numId="16">
    <w:abstractNumId w:val="13"/>
  </w:num>
  <w:num w:numId="17">
    <w:abstractNumId w:val="14"/>
  </w:num>
  <w:num w:numId="18">
    <w:abstractNumId w:val="18"/>
  </w:num>
  <w:num w:numId="19">
    <w:abstractNumId w:val="12"/>
  </w:num>
  <w:num w:numId="20">
    <w:abstractNumId w:val="11"/>
  </w:num>
  <w:num w:numId="21">
    <w:abstractNumId w:val="16"/>
  </w:num>
  <w:num w:numId="22">
    <w:abstractNumId w:val="19"/>
  </w:num>
  <w:num w:numId="23">
    <w:abstractNumId w:val="15"/>
  </w:num>
  <w:num w:numId="2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B"/>
    <w:rsid w:val="000002B8"/>
    <w:rsid w:val="00000A51"/>
    <w:rsid w:val="00001725"/>
    <w:rsid w:val="00004E7D"/>
    <w:rsid w:val="00015C76"/>
    <w:rsid w:val="00017B6F"/>
    <w:rsid w:val="00024A31"/>
    <w:rsid w:val="00024D5F"/>
    <w:rsid w:val="00026801"/>
    <w:rsid w:val="000343E8"/>
    <w:rsid w:val="00042DE4"/>
    <w:rsid w:val="00043B1A"/>
    <w:rsid w:val="00050B3A"/>
    <w:rsid w:val="000513EF"/>
    <w:rsid w:val="0005705D"/>
    <w:rsid w:val="00061B00"/>
    <w:rsid w:val="000805BF"/>
    <w:rsid w:val="00081A37"/>
    <w:rsid w:val="000A27CC"/>
    <w:rsid w:val="000A4B4B"/>
    <w:rsid w:val="000B00B9"/>
    <w:rsid w:val="000B6673"/>
    <w:rsid w:val="000C33EA"/>
    <w:rsid w:val="000C6E2E"/>
    <w:rsid w:val="000D118F"/>
    <w:rsid w:val="000D303C"/>
    <w:rsid w:val="000D5AE2"/>
    <w:rsid w:val="000E6FC4"/>
    <w:rsid w:val="000F6D0D"/>
    <w:rsid w:val="00105579"/>
    <w:rsid w:val="001057F7"/>
    <w:rsid w:val="0011146D"/>
    <w:rsid w:val="001237CE"/>
    <w:rsid w:val="001305D8"/>
    <w:rsid w:val="00151FD0"/>
    <w:rsid w:val="00161A54"/>
    <w:rsid w:val="00161F6C"/>
    <w:rsid w:val="00165AB6"/>
    <w:rsid w:val="00180D20"/>
    <w:rsid w:val="00186422"/>
    <w:rsid w:val="001871B6"/>
    <w:rsid w:val="001A511E"/>
    <w:rsid w:val="001A7B2B"/>
    <w:rsid w:val="001B68E9"/>
    <w:rsid w:val="001D7D91"/>
    <w:rsid w:val="001E036A"/>
    <w:rsid w:val="001E31D0"/>
    <w:rsid w:val="001E3483"/>
    <w:rsid w:val="001E4FD6"/>
    <w:rsid w:val="001E7CBF"/>
    <w:rsid w:val="001F43A6"/>
    <w:rsid w:val="001F4CA0"/>
    <w:rsid w:val="00202DDE"/>
    <w:rsid w:val="00203AC9"/>
    <w:rsid w:val="00211673"/>
    <w:rsid w:val="00232B15"/>
    <w:rsid w:val="00232F6F"/>
    <w:rsid w:val="00237496"/>
    <w:rsid w:val="00260EB5"/>
    <w:rsid w:val="00262813"/>
    <w:rsid w:val="00267529"/>
    <w:rsid w:val="002742F7"/>
    <w:rsid w:val="002761C0"/>
    <w:rsid w:val="002A2CBE"/>
    <w:rsid w:val="002A5CFF"/>
    <w:rsid w:val="002C0B34"/>
    <w:rsid w:val="002C347A"/>
    <w:rsid w:val="002C5863"/>
    <w:rsid w:val="002D2601"/>
    <w:rsid w:val="002E0AB0"/>
    <w:rsid w:val="002E2510"/>
    <w:rsid w:val="002F2706"/>
    <w:rsid w:val="0031094B"/>
    <w:rsid w:val="00312472"/>
    <w:rsid w:val="003155EC"/>
    <w:rsid w:val="00317C75"/>
    <w:rsid w:val="00321E14"/>
    <w:rsid w:val="00330CB1"/>
    <w:rsid w:val="003321A0"/>
    <w:rsid w:val="003340CF"/>
    <w:rsid w:val="00334F19"/>
    <w:rsid w:val="00337E73"/>
    <w:rsid w:val="00340388"/>
    <w:rsid w:val="00342512"/>
    <w:rsid w:val="0035746B"/>
    <w:rsid w:val="00371E99"/>
    <w:rsid w:val="003828AE"/>
    <w:rsid w:val="00383CAC"/>
    <w:rsid w:val="003844AF"/>
    <w:rsid w:val="0038527A"/>
    <w:rsid w:val="00387802"/>
    <w:rsid w:val="00392681"/>
    <w:rsid w:val="003A090B"/>
    <w:rsid w:val="003B1104"/>
    <w:rsid w:val="003B302E"/>
    <w:rsid w:val="003B3D68"/>
    <w:rsid w:val="003C4AC5"/>
    <w:rsid w:val="003C78CE"/>
    <w:rsid w:val="003D0AA9"/>
    <w:rsid w:val="003D0CC8"/>
    <w:rsid w:val="003D4277"/>
    <w:rsid w:val="003D71F3"/>
    <w:rsid w:val="003E2588"/>
    <w:rsid w:val="003E377A"/>
    <w:rsid w:val="003E6574"/>
    <w:rsid w:val="00401D2B"/>
    <w:rsid w:val="00405A6B"/>
    <w:rsid w:val="004128AA"/>
    <w:rsid w:val="004248F3"/>
    <w:rsid w:val="004370E1"/>
    <w:rsid w:val="00455BCF"/>
    <w:rsid w:val="00463BFC"/>
    <w:rsid w:val="0046549B"/>
    <w:rsid w:val="004761B6"/>
    <w:rsid w:val="004826CF"/>
    <w:rsid w:val="00487889"/>
    <w:rsid w:val="00493834"/>
    <w:rsid w:val="00495AFD"/>
    <w:rsid w:val="004978FD"/>
    <w:rsid w:val="004A2119"/>
    <w:rsid w:val="004A2F51"/>
    <w:rsid w:val="004B3079"/>
    <w:rsid w:val="004C0A53"/>
    <w:rsid w:val="004E2515"/>
    <w:rsid w:val="004F0CEF"/>
    <w:rsid w:val="004F6B3C"/>
    <w:rsid w:val="005011D0"/>
    <w:rsid w:val="00503101"/>
    <w:rsid w:val="0051521F"/>
    <w:rsid w:val="00545544"/>
    <w:rsid w:val="005456B7"/>
    <w:rsid w:val="0055272B"/>
    <w:rsid w:val="005527DC"/>
    <w:rsid w:val="005616A0"/>
    <w:rsid w:val="005616CA"/>
    <w:rsid w:val="0056313A"/>
    <w:rsid w:val="005639BA"/>
    <w:rsid w:val="00565596"/>
    <w:rsid w:val="00566B9C"/>
    <w:rsid w:val="005715B3"/>
    <w:rsid w:val="0058107E"/>
    <w:rsid w:val="0059122E"/>
    <w:rsid w:val="00592435"/>
    <w:rsid w:val="005954E4"/>
    <w:rsid w:val="005A4F65"/>
    <w:rsid w:val="005B2A92"/>
    <w:rsid w:val="005C0AC6"/>
    <w:rsid w:val="005C306A"/>
    <w:rsid w:val="005C337F"/>
    <w:rsid w:val="005D328D"/>
    <w:rsid w:val="005E7ECF"/>
    <w:rsid w:val="005F0A66"/>
    <w:rsid w:val="005F5029"/>
    <w:rsid w:val="0060516F"/>
    <w:rsid w:val="00607CB5"/>
    <w:rsid w:val="006100AE"/>
    <w:rsid w:val="006304CB"/>
    <w:rsid w:val="00631F26"/>
    <w:rsid w:val="0063513B"/>
    <w:rsid w:val="006369A7"/>
    <w:rsid w:val="00644980"/>
    <w:rsid w:val="006465B7"/>
    <w:rsid w:val="00646F4F"/>
    <w:rsid w:val="00650105"/>
    <w:rsid w:val="00655929"/>
    <w:rsid w:val="0067034A"/>
    <w:rsid w:val="006843AC"/>
    <w:rsid w:val="00692194"/>
    <w:rsid w:val="006A0FEB"/>
    <w:rsid w:val="006C0ED0"/>
    <w:rsid w:val="006E7004"/>
    <w:rsid w:val="006F7F95"/>
    <w:rsid w:val="00701035"/>
    <w:rsid w:val="00703264"/>
    <w:rsid w:val="00705E7C"/>
    <w:rsid w:val="00716ADA"/>
    <w:rsid w:val="0072219A"/>
    <w:rsid w:val="00722C6C"/>
    <w:rsid w:val="00725C1A"/>
    <w:rsid w:val="007264C6"/>
    <w:rsid w:val="007347DE"/>
    <w:rsid w:val="00740B40"/>
    <w:rsid w:val="00742C5F"/>
    <w:rsid w:val="007442C0"/>
    <w:rsid w:val="00745021"/>
    <w:rsid w:val="00747450"/>
    <w:rsid w:val="0075715E"/>
    <w:rsid w:val="00760C9D"/>
    <w:rsid w:val="00763619"/>
    <w:rsid w:val="00780513"/>
    <w:rsid w:val="0079081A"/>
    <w:rsid w:val="00791465"/>
    <w:rsid w:val="007A44C1"/>
    <w:rsid w:val="007B3E93"/>
    <w:rsid w:val="007C086D"/>
    <w:rsid w:val="007C7DC1"/>
    <w:rsid w:val="007D0587"/>
    <w:rsid w:val="007D2116"/>
    <w:rsid w:val="007D4778"/>
    <w:rsid w:val="007D52F3"/>
    <w:rsid w:val="007D60B2"/>
    <w:rsid w:val="007D7368"/>
    <w:rsid w:val="007F6FEE"/>
    <w:rsid w:val="007F7243"/>
    <w:rsid w:val="007F769B"/>
    <w:rsid w:val="00807C7D"/>
    <w:rsid w:val="008126C7"/>
    <w:rsid w:val="00824E80"/>
    <w:rsid w:val="00841C7C"/>
    <w:rsid w:val="0084596B"/>
    <w:rsid w:val="00846E2D"/>
    <w:rsid w:val="008529B9"/>
    <w:rsid w:val="00853F00"/>
    <w:rsid w:val="008728EB"/>
    <w:rsid w:val="0087357C"/>
    <w:rsid w:val="00874D43"/>
    <w:rsid w:val="00875D92"/>
    <w:rsid w:val="00885B7A"/>
    <w:rsid w:val="008903BA"/>
    <w:rsid w:val="008A06E8"/>
    <w:rsid w:val="008A2B02"/>
    <w:rsid w:val="008B1096"/>
    <w:rsid w:val="008C683F"/>
    <w:rsid w:val="008C749C"/>
    <w:rsid w:val="008D1B46"/>
    <w:rsid w:val="008D33DF"/>
    <w:rsid w:val="008D34DD"/>
    <w:rsid w:val="008D7ECC"/>
    <w:rsid w:val="008E6058"/>
    <w:rsid w:val="008F075B"/>
    <w:rsid w:val="00904BD7"/>
    <w:rsid w:val="00907442"/>
    <w:rsid w:val="009113AF"/>
    <w:rsid w:val="00917E6E"/>
    <w:rsid w:val="00935296"/>
    <w:rsid w:val="00943ABC"/>
    <w:rsid w:val="0094412F"/>
    <w:rsid w:val="00957029"/>
    <w:rsid w:val="009611A5"/>
    <w:rsid w:val="00972E22"/>
    <w:rsid w:val="00975F04"/>
    <w:rsid w:val="00987F69"/>
    <w:rsid w:val="009D6E4F"/>
    <w:rsid w:val="009E6853"/>
    <w:rsid w:val="009E784B"/>
    <w:rsid w:val="009F7AB5"/>
    <w:rsid w:val="009F7B15"/>
    <w:rsid w:val="00A15330"/>
    <w:rsid w:val="00A26FD4"/>
    <w:rsid w:val="00A3602F"/>
    <w:rsid w:val="00A43BFA"/>
    <w:rsid w:val="00A501BF"/>
    <w:rsid w:val="00A50E14"/>
    <w:rsid w:val="00A753AA"/>
    <w:rsid w:val="00A75863"/>
    <w:rsid w:val="00A80113"/>
    <w:rsid w:val="00A85869"/>
    <w:rsid w:val="00AB2A75"/>
    <w:rsid w:val="00AB6EB9"/>
    <w:rsid w:val="00AC1979"/>
    <w:rsid w:val="00AC5779"/>
    <w:rsid w:val="00AC6A53"/>
    <w:rsid w:val="00AC774B"/>
    <w:rsid w:val="00AD6F2F"/>
    <w:rsid w:val="00AD76BB"/>
    <w:rsid w:val="00AE2466"/>
    <w:rsid w:val="00AF2B50"/>
    <w:rsid w:val="00AF2DB3"/>
    <w:rsid w:val="00B00A30"/>
    <w:rsid w:val="00B033BE"/>
    <w:rsid w:val="00B24A24"/>
    <w:rsid w:val="00B2637A"/>
    <w:rsid w:val="00B665F4"/>
    <w:rsid w:val="00B90B6B"/>
    <w:rsid w:val="00B95DF5"/>
    <w:rsid w:val="00B96889"/>
    <w:rsid w:val="00BA436D"/>
    <w:rsid w:val="00BA57A1"/>
    <w:rsid w:val="00BA5F8A"/>
    <w:rsid w:val="00BD737D"/>
    <w:rsid w:val="00BE2875"/>
    <w:rsid w:val="00BE64FB"/>
    <w:rsid w:val="00BF3AA7"/>
    <w:rsid w:val="00BF7DA0"/>
    <w:rsid w:val="00C11E7A"/>
    <w:rsid w:val="00C14218"/>
    <w:rsid w:val="00C25BF4"/>
    <w:rsid w:val="00C3117F"/>
    <w:rsid w:val="00C37394"/>
    <w:rsid w:val="00C37757"/>
    <w:rsid w:val="00C41381"/>
    <w:rsid w:val="00C806CB"/>
    <w:rsid w:val="00C80F26"/>
    <w:rsid w:val="00C9740A"/>
    <w:rsid w:val="00CA72CB"/>
    <w:rsid w:val="00CB2EB7"/>
    <w:rsid w:val="00CB59F1"/>
    <w:rsid w:val="00CC6B48"/>
    <w:rsid w:val="00CD0194"/>
    <w:rsid w:val="00CD23C8"/>
    <w:rsid w:val="00CD3A46"/>
    <w:rsid w:val="00CD4814"/>
    <w:rsid w:val="00CD5B24"/>
    <w:rsid w:val="00CE23EA"/>
    <w:rsid w:val="00CE4206"/>
    <w:rsid w:val="00CF517E"/>
    <w:rsid w:val="00D061BD"/>
    <w:rsid w:val="00D14B80"/>
    <w:rsid w:val="00D27B71"/>
    <w:rsid w:val="00D30FE6"/>
    <w:rsid w:val="00D419A6"/>
    <w:rsid w:val="00D4715A"/>
    <w:rsid w:val="00D506BE"/>
    <w:rsid w:val="00D538B3"/>
    <w:rsid w:val="00D6574C"/>
    <w:rsid w:val="00D65D28"/>
    <w:rsid w:val="00D700F7"/>
    <w:rsid w:val="00D864E0"/>
    <w:rsid w:val="00D937DA"/>
    <w:rsid w:val="00D94562"/>
    <w:rsid w:val="00D96DEA"/>
    <w:rsid w:val="00DA0EAC"/>
    <w:rsid w:val="00DB0920"/>
    <w:rsid w:val="00DB3C90"/>
    <w:rsid w:val="00DC27C2"/>
    <w:rsid w:val="00DD06CE"/>
    <w:rsid w:val="00DE06EC"/>
    <w:rsid w:val="00DF2CEA"/>
    <w:rsid w:val="00DF3268"/>
    <w:rsid w:val="00E0163C"/>
    <w:rsid w:val="00E115E4"/>
    <w:rsid w:val="00E1535F"/>
    <w:rsid w:val="00E221E4"/>
    <w:rsid w:val="00E27FF6"/>
    <w:rsid w:val="00E364C9"/>
    <w:rsid w:val="00E43303"/>
    <w:rsid w:val="00E537F4"/>
    <w:rsid w:val="00E565AA"/>
    <w:rsid w:val="00E61141"/>
    <w:rsid w:val="00E65590"/>
    <w:rsid w:val="00E72EB6"/>
    <w:rsid w:val="00E73614"/>
    <w:rsid w:val="00E73EB0"/>
    <w:rsid w:val="00E74E3C"/>
    <w:rsid w:val="00E80F05"/>
    <w:rsid w:val="00E96868"/>
    <w:rsid w:val="00EA1005"/>
    <w:rsid w:val="00ED5CD5"/>
    <w:rsid w:val="00ED619F"/>
    <w:rsid w:val="00ED7C0A"/>
    <w:rsid w:val="00EE3A5F"/>
    <w:rsid w:val="00EE4A0F"/>
    <w:rsid w:val="00EE6CC3"/>
    <w:rsid w:val="00EF55F5"/>
    <w:rsid w:val="00F013BF"/>
    <w:rsid w:val="00F10C55"/>
    <w:rsid w:val="00F12391"/>
    <w:rsid w:val="00F13419"/>
    <w:rsid w:val="00F22394"/>
    <w:rsid w:val="00F365B2"/>
    <w:rsid w:val="00F42628"/>
    <w:rsid w:val="00F5370C"/>
    <w:rsid w:val="00F57BEC"/>
    <w:rsid w:val="00F646FA"/>
    <w:rsid w:val="00F707BF"/>
    <w:rsid w:val="00F7481E"/>
    <w:rsid w:val="00F8576B"/>
    <w:rsid w:val="00FB252B"/>
    <w:rsid w:val="00FB6B87"/>
    <w:rsid w:val="00FC624C"/>
    <w:rsid w:val="00FD23A6"/>
    <w:rsid w:val="00FD67B5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F8694B"/>
  <w15:docId w15:val="{991CA0A2-2607-46A2-8C59-17720B3E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8E9"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330CB1"/>
    <w:pPr>
      <w:keepNext/>
      <w:spacing w:after="0" w:line="240" w:lineRule="auto"/>
      <w:outlineLvl w:val="0"/>
    </w:pPr>
    <w:rPr>
      <w:b/>
      <w:color w:val="auto"/>
      <w:kern w:val="0"/>
      <w:sz w:val="52"/>
    </w:rPr>
  </w:style>
  <w:style w:type="paragraph" w:styleId="Nadpis2">
    <w:name w:val="heading 2"/>
    <w:basedOn w:val="Normln"/>
    <w:next w:val="Normln"/>
    <w:link w:val="Nadpis2Char"/>
    <w:qFormat/>
    <w:rsid w:val="00330CB1"/>
    <w:pPr>
      <w:keepNext/>
      <w:spacing w:after="0" w:line="240" w:lineRule="auto"/>
      <w:outlineLvl w:val="1"/>
    </w:pPr>
    <w:rPr>
      <w:color w:val="auto"/>
      <w:kern w:val="0"/>
      <w:sz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D5B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pjemce">
    <w:name w:val="Adresa příjemce"/>
    <w:basedOn w:val="Normln"/>
    <w:rsid w:val="001B68E9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styleId="Zhlav">
    <w:name w:val="header"/>
    <w:basedOn w:val="Normln"/>
    <w:rsid w:val="001B68E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68E9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1B68E9"/>
    <w:rPr>
      <w:color w:val="0000FF"/>
      <w:u w:val="single"/>
    </w:rPr>
  </w:style>
  <w:style w:type="character" w:styleId="slostrnky">
    <w:name w:val="page number"/>
    <w:basedOn w:val="Standardnpsmoodstavce"/>
    <w:rsid w:val="001B68E9"/>
  </w:style>
  <w:style w:type="character" w:customStyle="1" w:styleId="Nadpis1Char">
    <w:name w:val="Nadpis 1 Char"/>
    <w:basedOn w:val="Standardnpsmoodstavce"/>
    <w:link w:val="Nadpis1"/>
    <w:rsid w:val="00330CB1"/>
    <w:rPr>
      <w:b/>
      <w:sz w:val="52"/>
    </w:rPr>
  </w:style>
  <w:style w:type="character" w:customStyle="1" w:styleId="Nadpis2Char">
    <w:name w:val="Nadpis 2 Char"/>
    <w:basedOn w:val="Standardnpsmoodstavce"/>
    <w:link w:val="Nadpis2"/>
    <w:rsid w:val="00330CB1"/>
    <w:rPr>
      <w:sz w:val="24"/>
    </w:rPr>
  </w:style>
  <w:style w:type="paragraph" w:styleId="Textbubliny">
    <w:name w:val="Balloon Text"/>
    <w:basedOn w:val="Normln"/>
    <w:link w:val="TextbublinyChar"/>
    <w:rsid w:val="007D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7368"/>
    <w:rPr>
      <w:rFonts w:ascii="Tahoma" w:hAnsi="Tahoma" w:cs="Tahoma"/>
      <w:color w:val="000000"/>
      <w:kern w:val="28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CE4206"/>
    <w:pPr>
      <w:spacing w:after="0" w:line="240" w:lineRule="auto"/>
      <w:jc w:val="both"/>
    </w:pPr>
    <w:rPr>
      <w:rFonts w:ascii="Bookman Old Style" w:hAnsi="Bookman Old Style"/>
      <w:color w:val="auto"/>
      <w:kern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CE4206"/>
    <w:rPr>
      <w:rFonts w:ascii="Bookman Old Style" w:hAnsi="Bookman Old Style"/>
      <w:sz w:val="24"/>
    </w:rPr>
  </w:style>
  <w:style w:type="paragraph" w:styleId="Odstavecseseznamem">
    <w:name w:val="List Paragraph"/>
    <w:basedOn w:val="Normln"/>
    <w:uiPriority w:val="34"/>
    <w:qFormat/>
    <w:rsid w:val="00CE4206"/>
    <w:pPr>
      <w:spacing w:line="266" w:lineRule="auto"/>
      <w:ind w:left="720"/>
      <w:contextualSpacing/>
    </w:pPr>
  </w:style>
  <w:style w:type="table" w:styleId="Mkatabulky">
    <w:name w:val="Table Grid"/>
    <w:basedOn w:val="Normlntabulka"/>
    <w:uiPriority w:val="39"/>
    <w:rsid w:val="00B2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87357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E565AA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D5B24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</w:rPr>
  </w:style>
  <w:style w:type="character" w:styleId="Siln">
    <w:name w:val="Strong"/>
    <w:basedOn w:val="Standardnpsmoodstavce"/>
    <w:uiPriority w:val="22"/>
    <w:qFormat/>
    <w:rsid w:val="00CD5B24"/>
    <w:rPr>
      <w:b/>
      <w:bCs/>
    </w:rPr>
  </w:style>
  <w:style w:type="character" w:styleId="Zdraznn">
    <w:name w:val="Emphasis"/>
    <w:basedOn w:val="Standardnpsmoodstavce"/>
    <w:uiPriority w:val="20"/>
    <w:qFormat/>
    <w:rsid w:val="00CD5B24"/>
    <w:rPr>
      <w:i/>
      <w:iCs/>
    </w:rPr>
  </w:style>
  <w:style w:type="paragraph" w:customStyle="1" w:styleId="Default">
    <w:name w:val="Default"/>
    <w:rsid w:val="00E537F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60516F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Titulek">
    <w:name w:val="caption"/>
    <w:basedOn w:val="Normln"/>
    <w:next w:val="Normln"/>
    <w:unhideWhenUsed/>
    <w:qFormat/>
    <w:rsid w:val="00BE64FB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96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36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00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94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21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7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51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mik7@gmail.com" TargetMode="External"/><Relationship Id="rId13" Type="http://schemas.openxmlformats.org/officeDocument/2006/relationships/hyperlink" Target="https://us04web.zoom.us/j/6263687137?pwd=RVY4NGlrdHB3WW0wd2V3OTNzZklNZz0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04web.zoom.us/j/6263687137?pwd=RVY4NGlrdHB3WW0wd2V3OTNzZklNZz0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ogle.cz/url?sa=i&amp;url=http://clipart-library.com/printable-coloring-pages-summer.html&amp;psig=AOvVaw0rKEYtn2obJGS_dcuGBurj&amp;ust=1592118203163000&amp;source=images&amp;cd=vfe&amp;ved=0CAIQjRxqFwoTCLCb5-uc_ukCFQAAAAAdAAAAABA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osekro\AppData\Local\Temp\Hlavi&#269;kov&#253;%20pap&#237;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13BFA-89F6-4795-9824-4DC14251B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415</TotalTime>
  <Pages>3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[Jméno příjemce]</vt:lpstr>
    </vt:vector>
  </TitlesOfParts>
  <Company>ZŠ Jeseník</Company>
  <LinksUpToDate>false</LinksUpToDate>
  <CharactersWithSpaces>5594</CharactersWithSpaces>
  <SharedDoc>false</SharedDoc>
  <HLinks>
    <vt:vector size="6" baseType="variant">
      <vt:variant>
        <vt:i4>1703993</vt:i4>
      </vt:variant>
      <vt:variant>
        <vt:i4>6</vt:i4>
      </vt:variant>
      <vt:variant>
        <vt:i4>0</vt:i4>
      </vt:variant>
      <vt:variant>
        <vt:i4>5</vt:i4>
      </vt:variant>
      <vt:variant>
        <vt:lpwstr>mailto:skola@zsjesenik.cz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[Jméno příjemce]</dc:title>
  <dc:creator>ševčíkja</dc:creator>
  <cp:lastModifiedBy>Mikulenková Ivana</cp:lastModifiedBy>
  <cp:revision>7</cp:revision>
  <cp:lastPrinted>2020-06-14T15:01:00Z</cp:lastPrinted>
  <dcterms:created xsi:type="dcterms:W3CDTF">2020-06-07T14:19:00Z</dcterms:created>
  <dcterms:modified xsi:type="dcterms:W3CDTF">2020-06-14T15:02:00Z</dcterms:modified>
</cp:coreProperties>
</file>