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06" w:rsidRDefault="00CE4206" w:rsidP="00807C7D">
      <w:bookmarkStart w:id="0" w:name="_GoBack"/>
      <w:bookmarkEnd w:id="0"/>
    </w:p>
    <w:p w:rsidR="005E7ECF" w:rsidRPr="00B2637A" w:rsidRDefault="00B2637A" w:rsidP="00807C7D">
      <w:pPr>
        <w:rPr>
          <w:sz w:val="24"/>
          <w:szCs w:val="24"/>
        </w:rPr>
      </w:pPr>
      <w:r>
        <w:rPr>
          <w:sz w:val="24"/>
          <w:szCs w:val="24"/>
        </w:rPr>
        <w:t>Jméno a příjmení</w:t>
      </w:r>
      <w:r w:rsidR="00E96868">
        <w:rPr>
          <w:sz w:val="24"/>
          <w:szCs w:val="24"/>
        </w:rPr>
        <w:t xml:space="preserve"> žáka</w:t>
      </w:r>
      <w:r>
        <w:rPr>
          <w:sz w:val="24"/>
          <w:szCs w:val="24"/>
        </w:rPr>
        <w:t>:</w:t>
      </w:r>
      <w:r w:rsidR="00E96868">
        <w:rPr>
          <w:sz w:val="24"/>
          <w:szCs w:val="24"/>
        </w:rPr>
        <w:t xml:space="preserve"> </w:t>
      </w:r>
      <w:r>
        <w:rPr>
          <w:sz w:val="24"/>
          <w:szCs w:val="24"/>
        </w:rPr>
        <w:t>………</w:t>
      </w:r>
      <w:r w:rsidR="00E96868">
        <w:rPr>
          <w:sz w:val="24"/>
          <w:szCs w:val="24"/>
        </w:rPr>
        <w:t>…….</w:t>
      </w:r>
      <w:r>
        <w:rPr>
          <w:sz w:val="24"/>
          <w:szCs w:val="24"/>
        </w:rPr>
        <w:t>……………………...</w:t>
      </w:r>
    </w:p>
    <w:tbl>
      <w:tblPr>
        <w:tblStyle w:val="Mkatabulky"/>
        <w:tblW w:w="10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97"/>
        <w:gridCol w:w="7840"/>
      </w:tblGrid>
      <w:tr w:rsidR="00DC10DE" w:rsidTr="00F470D9">
        <w:trPr>
          <w:trHeight w:val="673"/>
        </w:trPr>
        <w:tc>
          <w:tcPr>
            <w:tcW w:w="22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Pr="00D700F7" w:rsidRDefault="0014266C" w:rsidP="00EA5EB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5</w:t>
            </w:r>
            <w:r w:rsidR="008C236C">
              <w:rPr>
                <w:b/>
                <w:sz w:val="72"/>
                <w:szCs w:val="72"/>
              </w:rPr>
              <w:t>.</w:t>
            </w:r>
            <w:r w:rsidR="008C236C" w:rsidRPr="00D700F7">
              <w:rPr>
                <w:b/>
                <w:sz w:val="72"/>
                <w:szCs w:val="72"/>
              </w:rPr>
              <w:t>A</w:t>
            </w:r>
          </w:p>
        </w:tc>
        <w:tc>
          <w:tcPr>
            <w:tcW w:w="78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Default="008C236C" w:rsidP="00EA5EB2">
            <w:pPr>
              <w:jc w:val="center"/>
              <w:rPr>
                <w:sz w:val="16"/>
                <w:szCs w:val="16"/>
              </w:rPr>
            </w:pPr>
          </w:p>
          <w:p w:rsidR="008C236C" w:rsidRPr="00846E2D" w:rsidRDefault="00D3375C" w:rsidP="00EA5E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="00702FD9">
              <w:rPr>
                <w:b/>
                <w:sz w:val="40"/>
                <w:szCs w:val="40"/>
              </w:rPr>
              <w:t>1</w:t>
            </w:r>
            <w:r w:rsidR="008C236C" w:rsidRPr="00846E2D">
              <w:rPr>
                <w:b/>
                <w:sz w:val="40"/>
                <w:szCs w:val="40"/>
              </w:rPr>
              <w:t>. TÝDENNÍ PLÁN</w:t>
            </w:r>
          </w:p>
          <w:p w:rsidR="008C236C" w:rsidRPr="00846E2D" w:rsidRDefault="00D3375C" w:rsidP="00EA5EB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na týden od </w:t>
            </w:r>
            <w:r w:rsidR="00702FD9">
              <w:rPr>
                <w:sz w:val="40"/>
                <w:szCs w:val="40"/>
              </w:rPr>
              <w:t>25</w:t>
            </w:r>
            <w:r>
              <w:rPr>
                <w:sz w:val="40"/>
                <w:szCs w:val="40"/>
              </w:rPr>
              <w:t xml:space="preserve">.5. do </w:t>
            </w:r>
            <w:r w:rsidR="00702FD9">
              <w:rPr>
                <w:sz w:val="40"/>
                <w:szCs w:val="40"/>
              </w:rPr>
              <w:t>31</w:t>
            </w:r>
            <w:r w:rsidR="00BE721A">
              <w:rPr>
                <w:sz w:val="40"/>
                <w:szCs w:val="40"/>
              </w:rPr>
              <w:t>.5</w:t>
            </w:r>
            <w:r w:rsidR="008C236C" w:rsidRPr="00846E2D">
              <w:rPr>
                <w:sz w:val="40"/>
                <w:szCs w:val="40"/>
              </w:rPr>
              <w:t>.</w:t>
            </w:r>
          </w:p>
        </w:tc>
      </w:tr>
      <w:tr w:rsidR="008C236C" w:rsidTr="005424F7">
        <w:trPr>
          <w:trHeight w:val="311"/>
        </w:trPr>
        <w:tc>
          <w:tcPr>
            <w:tcW w:w="10137" w:type="dxa"/>
            <w:gridSpan w:val="2"/>
            <w:tcBorders>
              <w:bottom w:val="double" w:sz="4" w:space="0" w:color="auto"/>
            </w:tcBorders>
            <w:vAlign w:val="bottom"/>
          </w:tcPr>
          <w:p w:rsidR="008C236C" w:rsidRDefault="008C236C" w:rsidP="00EA5EB2">
            <w:pPr>
              <w:rPr>
                <w:sz w:val="4"/>
                <w:szCs w:val="4"/>
                <w:u w:val="single"/>
              </w:rPr>
            </w:pPr>
          </w:p>
          <w:p w:rsidR="008C236C" w:rsidRDefault="008C236C" w:rsidP="00EA5EB2">
            <w:pPr>
              <w:rPr>
                <w:sz w:val="4"/>
                <w:szCs w:val="4"/>
                <w:u w:val="single"/>
              </w:rPr>
            </w:pPr>
            <w:r w:rsidRPr="000A4B4B">
              <w:rPr>
                <w:u w:val="single"/>
              </w:rPr>
              <w:t>Třídní učitel:</w:t>
            </w:r>
            <w:r>
              <w:t xml:space="preserve">   </w:t>
            </w:r>
            <w:r w:rsidR="001862E0">
              <w:rPr>
                <w:b/>
                <w:sz w:val="24"/>
                <w:szCs w:val="24"/>
              </w:rPr>
              <w:t>Mgr.Jana Dzubáková</w:t>
            </w:r>
            <w:r w:rsidRPr="00383CAC">
              <w:rPr>
                <w:b/>
                <w:sz w:val="24"/>
                <w:szCs w:val="24"/>
              </w:rPr>
              <w:t xml:space="preserve"> , </w:t>
            </w:r>
            <w:hyperlink r:id="rId8" w:history="1">
              <w:r w:rsidR="001862E0" w:rsidRPr="002B0AB5">
                <w:rPr>
                  <w:rStyle w:val="Hypertextovodkaz"/>
                  <w:b/>
                  <w:sz w:val="24"/>
                  <w:szCs w:val="24"/>
                </w:rPr>
                <w:t>skoladzubakova@seznam.cz</w:t>
              </w:r>
            </w:hyperlink>
            <w:r w:rsidR="001862E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383CAC">
              <w:rPr>
                <w:b/>
                <w:sz w:val="24"/>
                <w:szCs w:val="24"/>
              </w:rPr>
              <w:t xml:space="preserve">tel. </w:t>
            </w:r>
            <w:r w:rsidR="001862E0">
              <w:rPr>
                <w:b/>
                <w:sz w:val="24"/>
                <w:szCs w:val="24"/>
              </w:rPr>
              <w:t>607 691 791</w:t>
            </w:r>
          </w:p>
        </w:tc>
      </w:tr>
      <w:tr w:rsidR="008C236C" w:rsidTr="005424F7">
        <w:trPr>
          <w:trHeight w:val="673"/>
        </w:trPr>
        <w:tc>
          <w:tcPr>
            <w:tcW w:w="1013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725C7" w:rsidRDefault="002725C7" w:rsidP="008C236C">
            <w:pPr>
              <w:spacing w:after="0"/>
              <w:rPr>
                <w:b/>
                <w:sz w:val="24"/>
                <w:szCs w:val="24"/>
                <w:u w:val="single"/>
              </w:rPr>
            </w:pPr>
          </w:p>
          <w:p w:rsidR="008C236C" w:rsidRPr="00A4274B" w:rsidRDefault="00F02272" w:rsidP="008C236C">
            <w:pPr>
              <w:spacing w:after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Sdělení třídního učitele:</w:t>
            </w:r>
          </w:p>
          <w:p w:rsidR="00702FD9" w:rsidRDefault="00702FD9" w:rsidP="00F02272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25.5.- začíná výuka ve škole, ta se týká 12 dětí, 10 dětí zůstává doma. Všichni však budou nadále pracovat podle </w:t>
            </w:r>
            <w:r w:rsidRPr="008161C6">
              <w:rPr>
                <w:sz w:val="24"/>
                <w:szCs w:val="24"/>
                <w:u w:val="single"/>
              </w:rPr>
              <w:t>týdenních plánů</w:t>
            </w:r>
            <w:r>
              <w:rPr>
                <w:sz w:val="24"/>
                <w:szCs w:val="24"/>
              </w:rPr>
              <w:t>, nyní již 11. Ti ve škole, denně od 7:50 – 11:30, pod vedením p.uč. Bohdany Jehličkové</w:t>
            </w:r>
            <w:r w:rsidR="00237336" w:rsidRPr="00A427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, ve třídě </w:t>
            </w:r>
            <w:r w:rsidRPr="00702FD9">
              <w:rPr>
                <w:b/>
                <w:bCs/>
                <w:sz w:val="24"/>
                <w:szCs w:val="24"/>
              </w:rPr>
              <w:t>7.B</w:t>
            </w:r>
            <w:r w:rsidR="00237336" w:rsidRPr="00702FD9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( hlavní budova, po schodech nahoru, vpravo ), </w:t>
            </w:r>
            <w:r w:rsidR="00237336" w:rsidRPr="00702FD9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podrobné info viz. </w:t>
            </w:r>
            <w:hyperlink r:id="rId9" w:history="1">
              <w:r w:rsidRPr="00C15C98">
                <w:rPr>
                  <w:rStyle w:val="Hypertextovodkaz"/>
                  <w:b/>
                  <w:bCs/>
                  <w:sz w:val="24"/>
                  <w:szCs w:val="24"/>
                </w:rPr>
                <w:t>www.zs.javornik.cz</w:t>
              </w:r>
            </w:hyperlink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37336" w:rsidRPr="00702FD9">
              <w:rPr>
                <w:b/>
                <w:bCs/>
                <w:sz w:val="24"/>
                <w:szCs w:val="24"/>
              </w:rPr>
              <w:t xml:space="preserve">  </w:t>
            </w:r>
          </w:p>
          <w:p w:rsidR="00B8471C" w:rsidRDefault="00702FD9" w:rsidP="00F02272">
            <w:pPr>
              <w:spacing w:after="0"/>
              <w:rPr>
                <w:color w:val="auto"/>
                <w:kern w:val="0"/>
                <w:sz w:val="24"/>
                <w:szCs w:val="24"/>
              </w:rPr>
            </w:pPr>
            <w:r w:rsidRPr="00702FD9">
              <w:rPr>
                <w:sz w:val="24"/>
                <w:szCs w:val="24"/>
              </w:rPr>
              <w:t>S dětmi, co zůstávají doma budu spolupracovat já.</w:t>
            </w:r>
            <w:r w:rsidR="00237336" w:rsidRPr="00702F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Podrobnosti viz.email nebo telefon, popř. messenger.</w:t>
            </w:r>
            <w:r w:rsidR="00237336" w:rsidRPr="00702FD9">
              <w:rPr>
                <w:sz w:val="24"/>
                <w:szCs w:val="24"/>
              </w:rPr>
              <w:t xml:space="preserve">   </w:t>
            </w:r>
            <w:r w:rsidR="00237336" w:rsidRPr="00702FD9">
              <w:rPr>
                <w:color w:val="auto"/>
                <w:kern w:val="0"/>
                <w:sz w:val="24"/>
                <w:szCs w:val="24"/>
              </w:rPr>
              <w:t xml:space="preserve">   </w:t>
            </w:r>
          </w:p>
          <w:p w:rsidR="005424F7" w:rsidRPr="00702FD9" w:rsidRDefault="00B8471C" w:rsidP="00F02272">
            <w:pPr>
              <w:spacing w:after="0"/>
              <w:rPr>
                <w:color w:val="auto"/>
                <w:kern w:val="0"/>
                <w:sz w:val="24"/>
                <w:szCs w:val="24"/>
              </w:rPr>
            </w:pPr>
            <w:r w:rsidRPr="008161C6">
              <w:rPr>
                <w:color w:val="auto"/>
                <w:kern w:val="0"/>
                <w:sz w:val="24"/>
                <w:szCs w:val="24"/>
                <w:u w:val="single"/>
              </w:rPr>
              <w:t xml:space="preserve">Stále platí, pokud někdo z dětí zůstává doma, může si přijít do školy pro </w:t>
            </w:r>
            <w:r w:rsidR="008161C6" w:rsidRPr="008161C6">
              <w:rPr>
                <w:color w:val="auto"/>
                <w:kern w:val="0"/>
                <w:sz w:val="24"/>
                <w:szCs w:val="24"/>
                <w:u w:val="single"/>
              </w:rPr>
              <w:t xml:space="preserve">vytištěné </w:t>
            </w:r>
            <w:r w:rsidRPr="008161C6">
              <w:rPr>
                <w:color w:val="auto"/>
                <w:kern w:val="0"/>
                <w:sz w:val="24"/>
                <w:szCs w:val="24"/>
                <w:u w:val="single"/>
              </w:rPr>
              <w:t>TP</w:t>
            </w:r>
            <w:r w:rsidR="008161C6">
              <w:rPr>
                <w:color w:val="auto"/>
                <w:kern w:val="0"/>
                <w:sz w:val="24"/>
                <w:szCs w:val="24"/>
              </w:rPr>
              <w:t>.</w:t>
            </w:r>
            <w:r w:rsidR="00237336" w:rsidRPr="00702FD9">
              <w:rPr>
                <w:color w:val="auto"/>
                <w:kern w:val="0"/>
                <w:sz w:val="24"/>
                <w:szCs w:val="24"/>
              </w:rPr>
              <w:t xml:space="preserve">    </w:t>
            </w:r>
            <w:r w:rsidR="008161C6">
              <w:rPr>
                <w:color w:val="auto"/>
                <w:kern w:val="0"/>
                <w:sz w:val="24"/>
                <w:szCs w:val="24"/>
              </w:rPr>
              <w:t>Tř.učitelka</w:t>
            </w:r>
            <w:r w:rsidR="00237336" w:rsidRPr="00702FD9">
              <w:rPr>
                <w:color w:val="auto"/>
                <w:kern w:val="0"/>
                <w:sz w:val="24"/>
                <w:szCs w:val="24"/>
              </w:rPr>
              <w:t xml:space="preserve">                           </w:t>
            </w:r>
            <w:r w:rsidR="00702FD9">
              <w:rPr>
                <w:color w:val="auto"/>
                <w:kern w:val="0"/>
                <w:sz w:val="24"/>
                <w:szCs w:val="24"/>
              </w:rPr>
              <w:t xml:space="preserve">                                    </w:t>
            </w:r>
            <w:r w:rsidR="008161C6">
              <w:rPr>
                <w:color w:val="auto"/>
                <w:kern w:val="0"/>
                <w:sz w:val="24"/>
                <w:szCs w:val="24"/>
              </w:rPr>
              <w:t xml:space="preserve">                           </w:t>
            </w:r>
            <w:r w:rsidR="00237336" w:rsidRPr="00702FD9">
              <w:rPr>
                <w:color w:val="auto"/>
                <w:kern w:val="0"/>
                <w:sz w:val="24"/>
                <w:szCs w:val="24"/>
              </w:rPr>
              <w:t xml:space="preserve">                                   </w:t>
            </w:r>
          </w:p>
          <w:p w:rsidR="00702FD9" w:rsidRDefault="008C236C" w:rsidP="00F02272">
            <w:pPr>
              <w:pStyle w:val="Normlnweb"/>
            </w:pPr>
            <w:r w:rsidRPr="00A4274B">
              <w:t>Milí žáci,</w:t>
            </w:r>
          </w:p>
          <w:p w:rsidR="00702FD9" w:rsidRPr="008161C6" w:rsidRDefault="00702FD9" w:rsidP="00F02272">
            <w:pPr>
              <w:pStyle w:val="Normlnweb"/>
              <w:rPr>
                <w:u w:val="single"/>
              </w:rPr>
            </w:pPr>
            <w:r>
              <w:t xml:space="preserve">nadále pracujte pilně, jak ve škole, tak doma. Byť jsem nehodnotila známkami, hodnocení na konci školního roku známkami proběhne. V podstatě bude nejspíš obdobné jako v 1.pololetí, </w:t>
            </w:r>
            <w:r w:rsidR="00B8471C">
              <w:t xml:space="preserve">horších známek se bát nemusíš, ale naopak za poctivou, včasnou, aktivní práci doma můžu naopak někomu ráda hodnocení vylepšit. </w:t>
            </w:r>
            <w:r w:rsidR="00B8471C" w:rsidRPr="008161C6">
              <w:rPr>
                <w:u w:val="single"/>
              </w:rPr>
              <w:t>Takže, prosím, žáci, kteří budou chodit do školy, odevzdejte všechny TP s přílohami-podepsané, každý TP spojený sponkou ( nezapomeň na AJ ) paní učitelce Jehličkové, já si je následně převezmu, zkontroluji. Také dodělejte práci v prac. sešitech ( VL, Pří )</w:t>
            </w:r>
          </w:p>
          <w:p w:rsidR="00B8471C" w:rsidRDefault="00B8471C" w:rsidP="00F02272">
            <w:pPr>
              <w:pStyle w:val="Normlnweb"/>
            </w:pPr>
            <w:r w:rsidRPr="00B8471C">
              <w:rPr>
                <w:b/>
                <w:bCs/>
                <w:u w:val="single"/>
              </w:rPr>
              <w:t>Žáci doma</w:t>
            </w:r>
            <w:r>
              <w:t xml:space="preserve">- vaše TP s přílohami + prac. sešity ke kontrole (VL, Pří), </w:t>
            </w:r>
            <w:r w:rsidRPr="008161C6">
              <w:rPr>
                <w:b/>
                <w:bCs/>
              </w:rPr>
              <w:t>během 2. týdne v červnu</w:t>
            </w:r>
            <w:r>
              <w:t xml:space="preserve"> si to od Vás vyberu, domluvíme se jak.</w:t>
            </w:r>
          </w:p>
          <w:p w:rsidR="00C84B3B" w:rsidRDefault="00C84B3B" w:rsidP="00F02272">
            <w:pPr>
              <w:pStyle w:val="Normlnweb"/>
            </w:pPr>
            <w:r>
              <w:t xml:space="preserve">                                                      </w:t>
            </w:r>
            <w:r w:rsidR="008161C6">
              <w:t xml:space="preserve">                                </w:t>
            </w:r>
            <w:r>
              <w:t>S</w:t>
            </w:r>
            <w:r w:rsidR="008161C6">
              <w:t> </w:t>
            </w:r>
            <w:r>
              <w:t>pozdravem</w:t>
            </w:r>
            <w:r w:rsidR="008161C6">
              <w:t xml:space="preserve"> </w:t>
            </w:r>
            <w:r w:rsidR="008161C6" w:rsidRPr="00A4274B">
              <w:t>paní učitelka Jana Dzubáková</w:t>
            </w:r>
          </w:p>
          <w:p w:rsidR="002725C7" w:rsidRDefault="002725C7" w:rsidP="00F02272">
            <w:pPr>
              <w:pStyle w:val="Normlnweb"/>
            </w:pPr>
          </w:p>
          <w:p w:rsidR="00F02272" w:rsidRPr="008161C6" w:rsidRDefault="00C84B3B" w:rsidP="00F02272">
            <w:pPr>
              <w:pStyle w:val="Normlnweb"/>
            </w:pPr>
            <w:r w:rsidRPr="00C84B3B">
              <w:rPr>
                <w:b/>
                <w:u w:val="single"/>
              </w:rPr>
              <w:t>POZOR! Nepřehlédni v angličtině: videokonfer</w:t>
            </w:r>
            <w:r w:rsidR="00C51619">
              <w:rPr>
                <w:b/>
                <w:u w:val="single"/>
              </w:rPr>
              <w:t>en</w:t>
            </w:r>
            <w:r w:rsidRPr="00C84B3B">
              <w:rPr>
                <w:b/>
                <w:u w:val="single"/>
              </w:rPr>
              <w:t>ce</w:t>
            </w:r>
            <w:r w:rsidR="008161C6" w:rsidRPr="00BA7F58">
              <w:rPr>
                <w:bCs/>
                <w:u w:val="single"/>
              </w:rPr>
              <w:t xml:space="preserve">, </w:t>
            </w:r>
            <w:r w:rsidRPr="00BA7F58">
              <w:rPr>
                <w:bCs/>
              </w:rPr>
              <w:t xml:space="preserve"> </w:t>
            </w:r>
            <w:r w:rsidR="00BA7F58" w:rsidRPr="00BA7F58">
              <w:rPr>
                <w:b/>
              </w:rPr>
              <w:t>středa 27. 5. , zač. 8:00</w:t>
            </w:r>
            <w:r>
              <w:t xml:space="preserve"> </w:t>
            </w:r>
            <w:r w:rsidRPr="00C51619">
              <w:rPr>
                <w:u w:val="single"/>
              </w:rPr>
              <w:t xml:space="preserve">      </w:t>
            </w:r>
            <w:r w:rsidRPr="00BA7F58">
              <w:t xml:space="preserve">                      </w:t>
            </w:r>
          </w:p>
          <w:p w:rsidR="00AE6FD8" w:rsidRPr="00A4274B" w:rsidRDefault="00DF7B5A" w:rsidP="008C236C">
            <w:pPr>
              <w:spacing w:after="0"/>
              <w:rPr>
                <w:sz w:val="24"/>
                <w:szCs w:val="24"/>
              </w:rPr>
            </w:pPr>
            <w:r w:rsidRPr="00A4274B">
              <w:rPr>
                <w:sz w:val="24"/>
                <w:szCs w:val="24"/>
              </w:rPr>
              <w:t xml:space="preserve">Procvičování: </w:t>
            </w:r>
            <w:r w:rsidR="00AE6FD8" w:rsidRPr="00A4274B">
              <w:rPr>
                <w:sz w:val="24"/>
                <w:szCs w:val="24"/>
              </w:rPr>
              <w:t xml:space="preserve"> </w:t>
            </w:r>
            <w:hyperlink r:id="rId10" w:history="1">
              <w:r w:rsidR="00AE6FD8" w:rsidRPr="00A4274B">
                <w:rPr>
                  <w:rStyle w:val="Hypertextovodkaz"/>
                  <w:sz w:val="24"/>
                  <w:szCs w:val="24"/>
                </w:rPr>
                <w:t>www.matika.in</w:t>
              </w:r>
            </w:hyperlink>
            <w:r w:rsidR="00AE6FD8" w:rsidRPr="00A4274B">
              <w:rPr>
                <w:sz w:val="24"/>
                <w:szCs w:val="24"/>
              </w:rPr>
              <w:t xml:space="preserve"> , </w:t>
            </w:r>
            <w:hyperlink r:id="rId11" w:history="1">
              <w:r w:rsidR="00AE6FD8" w:rsidRPr="00A4274B">
                <w:rPr>
                  <w:rStyle w:val="Hypertextovodkaz"/>
                  <w:sz w:val="24"/>
                  <w:szCs w:val="24"/>
                </w:rPr>
                <w:t>www.gramar.in</w:t>
              </w:r>
            </w:hyperlink>
            <w:r w:rsidR="00AE6FD8" w:rsidRPr="00A4274B">
              <w:rPr>
                <w:sz w:val="24"/>
                <w:szCs w:val="24"/>
              </w:rPr>
              <w:t xml:space="preserve">, </w:t>
            </w:r>
            <w:hyperlink r:id="rId12" w:history="1">
              <w:r w:rsidR="00AE6FD8" w:rsidRPr="00A4274B">
                <w:rPr>
                  <w:rStyle w:val="Hypertextovodkaz"/>
                  <w:sz w:val="24"/>
                  <w:szCs w:val="24"/>
                </w:rPr>
                <w:t>www.proskoly.cz</w:t>
              </w:r>
            </w:hyperlink>
            <w:r w:rsidR="00AE6FD8" w:rsidRPr="00A4274B">
              <w:rPr>
                <w:sz w:val="24"/>
                <w:szCs w:val="24"/>
              </w:rPr>
              <w:t xml:space="preserve"> , </w:t>
            </w:r>
            <w:hyperlink r:id="rId13" w:history="1">
              <w:r w:rsidR="00AE6FD8" w:rsidRPr="00A4274B">
                <w:rPr>
                  <w:rStyle w:val="Hypertextovodkaz"/>
                  <w:sz w:val="24"/>
                  <w:szCs w:val="24"/>
                </w:rPr>
                <w:t>www.matematickyklokan.net</w:t>
              </w:r>
            </w:hyperlink>
            <w:r w:rsidR="00AE6FD8" w:rsidRPr="00A4274B">
              <w:rPr>
                <w:sz w:val="24"/>
                <w:szCs w:val="24"/>
              </w:rPr>
              <w:t xml:space="preserve"> </w:t>
            </w:r>
            <w:hyperlink r:id="rId14" w:history="1">
              <w:r w:rsidRPr="00A4274B">
                <w:rPr>
                  <w:rStyle w:val="Hypertextovodkaz"/>
                  <w:sz w:val="24"/>
                  <w:szCs w:val="24"/>
                </w:rPr>
                <w:t>www.onlinecviceni.cz</w:t>
              </w:r>
            </w:hyperlink>
            <w:r w:rsidRPr="00A4274B">
              <w:rPr>
                <w:sz w:val="24"/>
                <w:szCs w:val="24"/>
              </w:rPr>
              <w:t xml:space="preserve">   </w:t>
            </w:r>
            <w:hyperlink r:id="rId15" w:history="1">
              <w:r w:rsidRPr="00A4274B">
                <w:rPr>
                  <w:rStyle w:val="Hypertextovodkaz"/>
                  <w:sz w:val="24"/>
                  <w:szCs w:val="24"/>
                </w:rPr>
                <w:t>www.zlatka.in</w:t>
              </w:r>
            </w:hyperlink>
            <w:r w:rsidRPr="00A4274B">
              <w:rPr>
                <w:sz w:val="24"/>
                <w:szCs w:val="24"/>
              </w:rPr>
              <w:t xml:space="preserve">  </w:t>
            </w:r>
          </w:p>
          <w:p w:rsidR="008C236C" w:rsidRPr="00A4274B" w:rsidRDefault="000C5102" w:rsidP="008C236C">
            <w:pPr>
              <w:spacing w:after="0"/>
              <w:rPr>
                <w:sz w:val="24"/>
                <w:szCs w:val="24"/>
              </w:rPr>
            </w:pPr>
            <w:r w:rsidRPr="00A4274B">
              <w:rPr>
                <w:sz w:val="24"/>
                <w:szCs w:val="24"/>
              </w:rPr>
              <w:t xml:space="preserve"> </w:t>
            </w:r>
            <w:hyperlink r:id="rId16" w:history="1">
              <w:r w:rsidR="000C33FE" w:rsidRPr="00A4274B">
                <w:rPr>
                  <w:rStyle w:val="Hypertextovodkaz"/>
                  <w:sz w:val="24"/>
                  <w:szCs w:val="24"/>
                </w:rPr>
                <w:t>www.pinterest.com</w:t>
              </w:r>
            </w:hyperlink>
            <w:r w:rsidR="000C33FE" w:rsidRPr="00A4274B">
              <w:rPr>
                <w:sz w:val="24"/>
                <w:szCs w:val="24"/>
              </w:rPr>
              <w:t xml:space="preserve"> </w:t>
            </w:r>
            <w:r w:rsidR="00A11219" w:rsidRPr="00A4274B">
              <w:rPr>
                <w:sz w:val="24"/>
                <w:szCs w:val="24"/>
              </w:rPr>
              <w:t xml:space="preserve"> </w:t>
            </w:r>
            <w:hyperlink r:id="rId17" w:history="1">
              <w:r w:rsidR="00A11219" w:rsidRPr="00A4274B">
                <w:rPr>
                  <w:rStyle w:val="Hypertextovodkaz"/>
                  <w:sz w:val="24"/>
                  <w:szCs w:val="24"/>
                </w:rPr>
                <w:t>www.edu.ceskatelevize.cz</w:t>
              </w:r>
            </w:hyperlink>
            <w:r w:rsidR="00A11219" w:rsidRPr="00A4274B">
              <w:rPr>
                <w:sz w:val="24"/>
                <w:szCs w:val="24"/>
              </w:rPr>
              <w:t xml:space="preserve"> –zajímavá videa-příroda, historie, ČR,…..</w:t>
            </w:r>
            <w:r w:rsidRPr="00A4274B">
              <w:rPr>
                <w:sz w:val="24"/>
                <w:szCs w:val="24"/>
              </w:rPr>
              <w:t xml:space="preserve"> </w:t>
            </w:r>
            <w:r w:rsidR="008C236C" w:rsidRPr="00A4274B">
              <w:rPr>
                <w:sz w:val="24"/>
                <w:szCs w:val="24"/>
              </w:rPr>
              <w:t xml:space="preserve">                     </w:t>
            </w:r>
          </w:p>
          <w:p w:rsidR="008C236C" w:rsidRPr="00A4274B" w:rsidRDefault="008C236C" w:rsidP="008C236C">
            <w:pPr>
              <w:spacing w:after="0"/>
              <w:rPr>
                <w:sz w:val="24"/>
                <w:szCs w:val="24"/>
                <w:u w:val="single"/>
              </w:rPr>
            </w:pPr>
            <w:r w:rsidRPr="00A4274B">
              <w:rPr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A4274B">
              <w:rPr>
                <w:sz w:val="24"/>
                <w:szCs w:val="24"/>
              </w:rPr>
              <w:t xml:space="preserve">                      </w:t>
            </w:r>
            <w:r w:rsidRPr="00A4274B">
              <w:rPr>
                <w:sz w:val="24"/>
                <w:szCs w:val="24"/>
              </w:rPr>
              <w:t xml:space="preserve">paní učitelka </w:t>
            </w:r>
            <w:r w:rsidR="001862E0" w:rsidRPr="00A4274B">
              <w:rPr>
                <w:sz w:val="24"/>
                <w:szCs w:val="24"/>
              </w:rPr>
              <w:t>Jana Dzubáková</w:t>
            </w:r>
          </w:p>
        </w:tc>
      </w:tr>
      <w:tr w:rsidR="008C236C" w:rsidTr="005424F7">
        <w:trPr>
          <w:trHeight w:val="673"/>
        </w:trPr>
        <w:tc>
          <w:tcPr>
            <w:tcW w:w="10137" w:type="dxa"/>
            <w:gridSpan w:val="2"/>
            <w:tcBorders>
              <w:top w:val="double" w:sz="4" w:space="0" w:color="auto"/>
            </w:tcBorders>
          </w:tcPr>
          <w:p w:rsidR="00113256" w:rsidRPr="00A4274B" w:rsidRDefault="00FF4336" w:rsidP="00020201">
            <w:pPr>
              <w:rPr>
                <w:b/>
                <w:sz w:val="24"/>
                <w:szCs w:val="24"/>
                <w:u w:val="single"/>
              </w:rPr>
            </w:pPr>
            <w:r w:rsidRPr="00FF4336">
              <w:rPr>
                <w:b/>
                <w:bCs/>
                <w:sz w:val="24"/>
                <w:szCs w:val="24"/>
                <w:u w:val="single"/>
              </w:rPr>
              <w:lastRenderedPageBreak/>
              <w:t>Český jazyk:</w:t>
            </w:r>
            <w:r w:rsidR="00E50DBA" w:rsidRPr="00FF4336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="00E50DBA" w:rsidRPr="00A4274B">
              <w:rPr>
                <w:sz w:val="24"/>
                <w:szCs w:val="24"/>
              </w:rPr>
              <w:t xml:space="preserve"> </w:t>
            </w:r>
            <w:r w:rsidR="00DF7B5A" w:rsidRPr="00A4274B">
              <w:rPr>
                <w:sz w:val="24"/>
                <w:szCs w:val="24"/>
              </w:rPr>
              <w:t xml:space="preserve">     </w:t>
            </w:r>
            <w:r w:rsidR="007B4979" w:rsidRPr="00FF4336">
              <w:rPr>
                <w:bCs/>
                <w:sz w:val="24"/>
                <w:szCs w:val="24"/>
                <w:u w:val="single"/>
              </w:rPr>
              <w:t>Shoda podmětu s</w:t>
            </w:r>
            <w:r w:rsidR="008161C6" w:rsidRPr="00FF4336">
              <w:rPr>
                <w:bCs/>
                <w:sz w:val="24"/>
                <w:szCs w:val="24"/>
                <w:u w:val="single"/>
              </w:rPr>
              <w:t> </w:t>
            </w:r>
            <w:r w:rsidR="007B4979" w:rsidRPr="00FF4336">
              <w:rPr>
                <w:bCs/>
                <w:sz w:val="24"/>
                <w:szCs w:val="24"/>
                <w:u w:val="single"/>
              </w:rPr>
              <w:t>přísudkem</w:t>
            </w:r>
            <w:r w:rsidR="008161C6" w:rsidRPr="00FF4336">
              <w:rPr>
                <w:bCs/>
                <w:sz w:val="24"/>
                <w:szCs w:val="24"/>
                <w:u w:val="single"/>
              </w:rPr>
              <w:t>- procvičování</w:t>
            </w:r>
            <w:r w:rsidR="008161C6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7B4979" w:rsidRDefault="007B4979" w:rsidP="00D51D4E">
            <w:pPr>
              <w:rPr>
                <w:sz w:val="24"/>
                <w:szCs w:val="24"/>
              </w:rPr>
            </w:pPr>
          </w:p>
          <w:p w:rsidR="00254FD1" w:rsidRDefault="00254FD1" w:rsidP="00D51D4E">
            <w:pPr>
              <w:rPr>
                <w:b/>
                <w:sz w:val="24"/>
                <w:szCs w:val="24"/>
              </w:rPr>
            </w:pPr>
            <w:r w:rsidRPr="00254FD1">
              <w:rPr>
                <w:b/>
                <w:sz w:val="24"/>
                <w:szCs w:val="24"/>
                <w:u w:val="single"/>
              </w:rPr>
              <w:t>Shrnutí</w:t>
            </w:r>
            <w:r w:rsidRPr="00254FD1">
              <w:rPr>
                <w:b/>
                <w:sz w:val="24"/>
                <w:szCs w:val="24"/>
              </w:rPr>
              <w:t xml:space="preserve">: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254FD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PODMĚT JE RODU ŽENSKÉHO + MUŽ.NEŽ       píšeme   Y</w:t>
            </w:r>
          </w:p>
          <w:p w:rsidR="00254FD1" w:rsidRDefault="00254FD1" w:rsidP="00D51D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PODMĚT JE RODU MUŽ. ŽIVOTNÉHO                 píšeme    I</w:t>
            </w:r>
          </w:p>
          <w:p w:rsidR="00254FD1" w:rsidRDefault="00254FD1" w:rsidP="00D51D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PODMĚT JE RODU STŘEDNÍHO                             píšeme    A</w:t>
            </w:r>
          </w:p>
          <w:p w:rsidR="008161C6" w:rsidRDefault="008161C6" w:rsidP="00D51D4E">
            <w:pPr>
              <w:rPr>
                <w:b/>
                <w:sz w:val="24"/>
                <w:szCs w:val="24"/>
              </w:rPr>
            </w:pPr>
          </w:p>
          <w:p w:rsidR="008161C6" w:rsidRDefault="00E12790" w:rsidP="00D51D4E">
            <w:pPr>
              <w:rPr>
                <w:b/>
                <w:sz w:val="24"/>
                <w:szCs w:val="24"/>
              </w:rPr>
            </w:pPr>
            <w:r w:rsidRPr="00E12790">
              <w:rPr>
                <w:b/>
                <w:sz w:val="24"/>
                <w:szCs w:val="24"/>
                <w:u w:val="single"/>
              </w:rPr>
              <w:t>Úkol</w:t>
            </w:r>
            <w:r>
              <w:rPr>
                <w:b/>
                <w:sz w:val="24"/>
                <w:szCs w:val="24"/>
              </w:rPr>
              <w:t>: prac. sešit růžový s. 39/ celé</w:t>
            </w:r>
          </w:p>
          <w:p w:rsidR="00E12790" w:rsidRDefault="00E12790" w:rsidP="00D51D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cv.9-  pozor, sleduj jaké y/i je v přísudku</w:t>
            </w:r>
          </w:p>
          <w:p w:rsidR="00E12790" w:rsidRDefault="00E12790" w:rsidP="00D51D4E">
            <w:pPr>
              <w:rPr>
                <w:bCs/>
                <w:sz w:val="36"/>
                <w:szCs w:val="36"/>
              </w:rPr>
            </w:pPr>
            <w:r w:rsidRPr="00E12790">
              <w:rPr>
                <w:b/>
                <w:sz w:val="36"/>
                <w:szCs w:val="36"/>
              </w:rPr>
              <w:t xml:space="preserve">Když </w:t>
            </w:r>
            <w:r w:rsidRPr="00E12790">
              <w:rPr>
                <w:b/>
                <w:sz w:val="36"/>
                <w:szCs w:val="36"/>
                <w:u w:val="single"/>
              </w:rPr>
              <w:t>se ukázali psi</w:t>
            </w:r>
            <w:r w:rsidRPr="00E12790">
              <w:rPr>
                <w:b/>
                <w:sz w:val="36"/>
                <w:szCs w:val="36"/>
              </w:rPr>
              <w:t xml:space="preserve">, </w:t>
            </w:r>
            <w:r w:rsidRPr="00E12790">
              <w:rPr>
                <w:b/>
                <w:sz w:val="36"/>
                <w:szCs w:val="36"/>
                <w:u w:val="single"/>
              </w:rPr>
              <w:t>srnky</w:t>
            </w:r>
            <w:r w:rsidRPr="00E12790">
              <w:rPr>
                <w:b/>
                <w:sz w:val="36"/>
                <w:szCs w:val="36"/>
              </w:rPr>
              <w:t xml:space="preserve"> </w:t>
            </w:r>
            <w:r w:rsidRPr="00E12790">
              <w:rPr>
                <w:b/>
                <w:sz w:val="36"/>
                <w:szCs w:val="36"/>
                <w:u w:val="single"/>
              </w:rPr>
              <w:t>se</w:t>
            </w:r>
            <w:r w:rsidRPr="00E12790">
              <w:rPr>
                <w:b/>
                <w:sz w:val="36"/>
                <w:szCs w:val="36"/>
              </w:rPr>
              <w:t xml:space="preserve"> raději </w:t>
            </w:r>
            <w:r w:rsidRPr="00E12790">
              <w:rPr>
                <w:b/>
                <w:sz w:val="36"/>
                <w:szCs w:val="36"/>
                <w:u w:val="single"/>
              </w:rPr>
              <w:t>schovaly.</w:t>
            </w:r>
            <w:r>
              <w:rPr>
                <w:b/>
                <w:sz w:val="36"/>
                <w:szCs w:val="36"/>
              </w:rPr>
              <w:t xml:space="preserve">  ( </w:t>
            </w:r>
            <w:r w:rsidRPr="00E12790">
              <w:rPr>
                <w:bCs/>
                <w:sz w:val="36"/>
                <w:szCs w:val="36"/>
              </w:rPr>
              <w:t>musí tam být shoda přísudku s</w:t>
            </w:r>
            <w:r>
              <w:rPr>
                <w:bCs/>
                <w:sz w:val="36"/>
                <w:szCs w:val="36"/>
              </w:rPr>
              <w:t> </w:t>
            </w:r>
            <w:r w:rsidRPr="00E12790">
              <w:rPr>
                <w:bCs/>
                <w:sz w:val="36"/>
                <w:szCs w:val="36"/>
              </w:rPr>
              <w:t>podmětem</w:t>
            </w:r>
            <w:r>
              <w:rPr>
                <w:bCs/>
                <w:sz w:val="36"/>
                <w:szCs w:val="36"/>
              </w:rPr>
              <w:t>, nejdříve se podívej, jaké y/i je v přísudku a pak následně doplňuj vhodný podmět – dle správného rodu)</w:t>
            </w:r>
          </w:p>
          <w:p w:rsidR="00E12790" w:rsidRDefault="00E12790" w:rsidP="00D51D4E">
            <w:pPr>
              <w:rPr>
                <w:b/>
                <w:sz w:val="36"/>
                <w:szCs w:val="36"/>
              </w:rPr>
            </w:pPr>
            <w:r w:rsidRPr="00E12790">
              <w:rPr>
                <w:b/>
                <w:sz w:val="36"/>
                <w:szCs w:val="36"/>
              </w:rPr>
              <w:t xml:space="preserve">Ve výběhu </w:t>
            </w:r>
            <w:r w:rsidRPr="00E12790">
              <w:rPr>
                <w:b/>
                <w:sz w:val="36"/>
                <w:szCs w:val="36"/>
                <w:u w:val="single"/>
              </w:rPr>
              <w:t>se proháněly lvice</w:t>
            </w:r>
            <w:r w:rsidRPr="00E12790">
              <w:rPr>
                <w:b/>
                <w:sz w:val="36"/>
                <w:szCs w:val="36"/>
              </w:rPr>
              <w:t xml:space="preserve">, v klecích </w:t>
            </w:r>
            <w:r w:rsidRPr="00E12790">
              <w:rPr>
                <w:b/>
                <w:sz w:val="36"/>
                <w:szCs w:val="36"/>
                <w:u w:val="single"/>
              </w:rPr>
              <w:t>skotačila lvíčata</w:t>
            </w:r>
            <w:r w:rsidRPr="00E12790">
              <w:rPr>
                <w:b/>
                <w:sz w:val="36"/>
                <w:szCs w:val="36"/>
              </w:rPr>
              <w:t>.</w:t>
            </w:r>
          </w:p>
          <w:p w:rsidR="00E12790" w:rsidRDefault="00E12790" w:rsidP="00D51D4E">
            <w:pPr>
              <w:rPr>
                <w:b/>
                <w:sz w:val="24"/>
                <w:szCs w:val="24"/>
              </w:rPr>
            </w:pPr>
            <w:r w:rsidRPr="00E12790">
              <w:rPr>
                <w:b/>
                <w:sz w:val="24"/>
                <w:szCs w:val="24"/>
              </w:rPr>
              <w:t xml:space="preserve">cv.10- </w:t>
            </w:r>
            <w:r>
              <w:rPr>
                <w:b/>
                <w:sz w:val="24"/>
                <w:szCs w:val="24"/>
              </w:rPr>
              <w:t>doplň y/i, připomeň si vyjm. slova, na konci cvičení koncovky podst. jmen, 1x tvar zájmene já.</w:t>
            </w:r>
            <w:r w:rsidR="00DE378C">
              <w:rPr>
                <w:b/>
                <w:sz w:val="24"/>
                <w:szCs w:val="24"/>
              </w:rPr>
              <w:t xml:space="preserve"> Vyber si 5 hezkých vět, převeď je do množného čísla a napiš na řádky. Zbylé věty si řekni ústně.</w:t>
            </w:r>
          </w:p>
          <w:p w:rsidR="00DE378C" w:rsidRDefault="00DE378C" w:rsidP="00D51D4E">
            <w:pPr>
              <w:rPr>
                <w:b/>
                <w:sz w:val="36"/>
                <w:szCs w:val="36"/>
              </w:rPr>
            </w:pPr>
            <w:r>
              <w:rPr>
                <w:b/>
                <w:sz w:val="24"/>
                <w:szCs w:val="24"/>
              </w:rPr>
              <w:t xml:space="preserve">Např.   </w:t>
            </w:r>
            <w:r w:rsidRPr="00DE378C">
              <w:rPr>
                <w:b/>
                <w:sz w:val="36"/>
                <w:szCs w:val="36"/>
              </w:rPr>
              <w:t>Lísky byly obsypané oříšky.</w:t>
            </w:r>
          </w:p>
          <w:p w:rsidR="00DE378C" w:rsidRPr="00DE378C" w:rsidRDefault="00DE378C" w:rsidP="00D51D4E">
            <w:pPr>
              <w:rPr>
                <w:b/>
                <w:sz w:val="24"/>
                <w:szCs w:val="24"/>
              </w:rPr>
            </w:pPr>
            <w:r w:rsidRPr="00DE378C">
              <w:rPr>
                <w:b/>
                <w:sz w:val="24"/>
                <w:szCs w:val="24"/>
              </w:rPr>
              <w:t>Přikládám 2x příloha</w:t>
            </w:r>
            <w:r w:rsidR="00BB57BB">
              <w:rPr>
                <w:b/>
                <w:sz w:val="24"/>
                <w:szCs w:val="24"/>
              </w:rPr>
              <w:t>: Shoda přísudku s podmětem</w:t>
            </w:r>
            <w:r w:rsidRPr="00DE378C">
              <w:rPr>
                <w:b/>
                <w:sz w:val="24"/>
                <w:szCs w:val="24"/>
              </w:rPr>
              <w:t>:</w:t>
            </w:r>
            <w:r w:rsidRPr="00BB57BB">
              <w:rPr>
                <w:b/>
                <w:sz w:val="24"/>
                <w:szCs w:val="24"/>
                <w:u w:val="single"/>
              </w:rPr>
              <w:t>1. příloha povinně (cv. 1.- 3.) – Děti se smály</w:t>
            </w:r>
            <w:r>
              <w:rPr>
                <w:b/>
                <w:sz w:val="24"/>
                <w:szCs w:val="24"/>
              </w:rPr>
              <w:t>.</w:t>
            </w:r>
          </w:p>
          <w:p w:rsidR="00DE378C" w:rsidRPr="00DE378C" w:rsidRDefault="00DE378C" w:rsidP="00D51D4E">
            <w:pPr>
              <w:rPr>
                <w:b/>
                <w:sz w:val="24"/>
                <w:szCs w:val="24"/>
              </w:rPr>
            </w:pPr>
            <w:r w:rsidRPr="00DE378C">
              <w:rPr>
                <w:b/>
                <w:sz w:val="24"/>
                <w:szCs w:val="24"/>
              </w:rPr>
              <w:t xml:space="preserve">                                      </w:t>
            </w:r>
            <w:r w:rsidR="00BB57BB">
              <w:rPr>
                <w:b/>
                <w:sz w:val="24"/>
                <w:szCs w:val="24"/>
              </w:rPr>
              <w:t xml:space="preserve">                                                   </w:t>
            </w:r>
            <w:r w:rsidRPr="00DE378C">
              <w:rPr>
                <w:b/>
                <w:sz w:val="24"/>
                <w:szCs w:val="24"/>
              </w:rPr>
              <w:t xml:space="preserve"> 2. příloha navíc, pro rychlíky,……</w:t>
            </w:r>
            <w:r>
              <w:rPr>
                <w:b/>
                <w:sz w:val="24"/>
                <w:szCs w:val="24"/>
              </w:rPr>
              <w:t>( 4.- 8.)</w:t>
            </w:r>
          </w:p>
          <w:p w:rsidR="00E12790" w:rsidRPr="006C584D" w:rsidRDefault="006C584D" w:rsidP="00D51D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 omlovám se, přílohy jsou v opačném pořadí, trošku mě zlobila technika )</w:t>
            </w:r>
          </w:p>
          <w:p w:rsidR="004550D6" w:rsidRPr="00DE378C" w:rsidRDefault="004550D6" w:rsidP="00D51D4E">
            <w:pPr>
              <w:rPr>
                <w:b/>
                <w:sz w:val="24"/>
                <w:szCs w:val="24"/>
              </w:rPr>
            </w:pPr>
            <w:r w:rsidRPr="004550D6">
              <w:rPr>
                <w:b/>
                <w:sz w:val="24"/>
                <w:szCs w:val="24"/>
                <w:u w:val="single"/>
              </w:rPr>
              <w:t>Čtení</w:t>
            </w:r>
            <w:r w:rsidRPr="00DE378C">
              <w:rPr>
                <w:b/>
                <w:sz w:val="24"/>
                <w:szCs w:val="24"/>
              </w:rPr>
              <w:t>: vlastní knížka, předpokládám, že by si měl začít číst už 2. či 3. knížku.</w:t>
            </w:r>
            <w:r w:rsidR="00DE378C" w:rsidRPr="00DE378C">
              <w:rPr>
                <w:b/>
                <w:sz w:val="24"/>
                <w:szCs w:val="24"/>
              </w:rPr>
              <w:t xml:space="preserve"> Ve škole můžete číst z čítanky.</w:t>
            </w:r>
          </w:p>
          <w:p w:rsidR="004550D6" w:rsidRPr="004550D6" w:rsidRDefault="004550D6" w:rsidP="00D51D4E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  <w:tr w:rsidR="008C236C" w:rsidTr="005424F7">
        <w:trPr>
          <w:trHeight w:val="673"/>
        </w:trPr>
        <w:tc>
          <w:tcPr>
            <w:tcW w:w="10137" w:type="dxa"/>
            <w:gridSpan w:val="2"/>
          </w:tcPr>
          <w:p w:rsidR="001862E0" w:rsidRPr="00A4274B" w:rsidRDefault="001862E0" w:rsidP="001862E0">
            <w:pPr>
              <w:rPr>
                <w:sz w:val="24"/>
                <w:szCs w:val="24"/>
              </w:rPr>
            </w:pPr>
            <w:r w:rsidRPr="00A4274B">
              <w:rPr>
                <w:b/>
                <w:sz w:val="24"/>
                <w:szCs w:val="24"/>
                <w:u w:val="single"/>
              </w:rPr>
              <w:t xml:space="preserve">Matematika- </w:t>
            </w:r>
            <w:r w:rsidRPr="00A4274B">
              <w:rPr>
                <w:sz w:val="24"/>
                <w:szCs w:val="24"/>
              </w:rPr>
              <w:t xml:space="preserve"> </w:t>
            </w:r>
            <w:hyperlink r:id="rId18" w:history="1">
              <w:r w:rsidR="004F55E4" w:rsidRPr="00A4274B">
                <w:rPr>
                  <w:rStyle w:val="Hypertextovodkaz"/>
                  <w:sz w:val="24"/>
                  <w:szCs w:val="24"/>
                </w:rPr>
                <w:t>www.matika.in</w:t>
              </w:r>
            </w:hyperlink>
            <w:r w:rsidR="004F55E4" w:rsidRPr="00A4274B">
              <w:rPr>
                <w:sz w:val="24"/>
                <w:szCs w:val="24"/>
              </w:rPr>
              <w:t xml:space="preserve"> , </w:t>
            </w:r>
            <w:hyperlink r:id="rId19" w:history="1">
              <w:r w:rsidR="004F55E4" w:rsidRPr="00A4274B">
                <w:rPr>
                  <w:rStyle w:val="Hypertextovodkaz"/>
                  <w:sz w:val="24"/>
                  <w:szCs w:val="24"/>
                </w:rPr>
                <w:t>www.onlinecviceni.cz</w:t>
              </w:r>
            </w:hyperlink>
            <w:r w:rsidR="004F55E4" w:rsidRPr="00A4274B">
              <w:rPr>
                <w:sz w:val="24"/>
                <w:szCs w:val="24"/>
              </w:rPr>
              <w:t xml:space="preserve"> </w:t>
            </w:r>
            <w:hyperlink r:id="rId20" w:history="1">
              <w:r w:rsidR="00A46036" w:rsidRPr="00A4274B">
                <w:rPr>
                  <w:rStyle w:val="Hypertextovodkaz"/>
                  <w:sz w:val="24"/>
                  <w:szCs w:val="24"/>
                </w:rPr>
                <w:t>www.matematickyklokan.net</w:t>
              </w:r>
            </w:hyperlink>
            <w:r w:rsidR="00A46036" w:rsidRPr="00A4274B">
              <w:rPr>
                <w:sz w:val="24"/>
                <w:szCs w:val="24"/>
              </w:rPr>
              <w:t xml:space="preserve"> k procvičování zůstává</w:t>
            </w:r>
          </w:p>
          <w:p w:rsidR="00B22438" w:rsidRPr="00D80170" w:rsidRDefault="00D0454B" w:rsidP="001862E0">
            <w:pPr>
              <w:rPr>
                <w:b/>
                <w:sz w:val="24"/>
                <w:szCs w:val="24"/>
                <w:u w:val="single"/>
              </w:rPr>
            </w:pPr>
            <w:r w:rsidRPr="00A4274B">
              <w:rPr>
                <w:sz w:val="24"/>
                <w:szCs w:val="24"/>
                <w:u w:val="single"/>
              </w:rPr>
              <w:t>Viz. učebnice nebo z web. stránek obecně procvičuj písemné násobení, dělení, sčítání, odčítání, sčítání, zlomky</w:t>
            </w:r>
            <w:r w:rsidRPr="00D80170">
              <w:rPr>
                <w:b/>
                <w:sz w:val="24"/>
                <w:szCs w:val="24"/>
                <w:u w:val="single"/>
              </w:rPr>
              <w:t>,</w:t>
            </w:r>
            <w:r w:rsidR="000C757D">
              <w:rPr>
                <w:b/>
                <w:sz w:val="24"/>
                <w:szCs w:val="24"/>
                <w:u w:val="single"/>
              </w:rPr>
              <w:t xml:space="preserve"> </w:t>
            </w:r>
            <w:r w:rsidR="000C757D" w:rsidRPr="00FF4336">
              <w:rPr>
                <w:bCs/>
                <w:sz w:val="24"/>
                <w:szCs w:val="24"/>
                <w:u w:val="single"/>
              </w:rPr>
              <w:t>slovní úlohy</w:t>
            </w:r>
            <w:r w:rsidR="00DE378C">
              <w:rPr>
                <w:b/>
                <w:sz w:val="24"/>
                <w:szCs w:val="24"/>
                <w:u w:val="single"/>
              </w:rPr>
              <w:t>, malou násobilku- hlavně ti, co jí pořád dobře neovládají</w:t>
            </w:r>
            <w:r w:rsidRPr="00D80170">
              <w:rPr>
                <w:b/>
                <w:sz w:val="24"/>
                <w:szCs w:val="24"/>
                <w:u w:val="single"/>
              </w:rPr>
              <w:t>….</w:t>
            </w:r>
            <w:r w:rsidR="00D80170" w:rsidRPr="00D80170">
              <w:rPr>
                <w:b/>
                <w:sz w:val="24"/>
                <w:szCs w:val="24"/>
                <w:u w:val="single"/>
              </w:rPr>
              <w:t>STÁLE PLATÍ</w:t>
            </w:r>
          </w:p>
          <w:p w:rsidR="000450DD" w:rsidRDefault="001454C3" w:rsidP="000450DD">
            <w:pPr>
              <w:rPr>
                <w:b/>
                <w:bCs/>
                <w:sz w:val="24"/>
                <w:szCs w:val="24"/>
              </w:rPr>
            </w:pPr>
            <w:r w:rsidRPr="00FF4336">
              <w:rPr>
                <w:sz w:val="24"/>
                <w:szCs w:val="24"/>
                <w:u w:val="single"/>
              </w:rPr>
              <w:t xml:space="preserve">Nové: </w:t>
            </w:r>
            <w:r w:rsidR="00DE378C" w:rsidRPr="00FF4336">
              <w:rPr>
                <w:b/>
                <w:bCs/>
                <w:sz w:val="24"/>
                <w:szCs w:val="24"/>
                <w:u w:val="single"/>
              </w:rPr>
              <w:t>Obsah obdélníku, čtverce</w:t>
            </w:r>
            <w:r w:rsidR="00DE378C">
              <w:rPr>
                <w:b/>
                <w:bCs/>
                <w:sz w:val="24"/>
                <w:szCs w:val="24"/>
              </w:rPr>
              <w:t xml:space="preserve"> – již jsme trochu na</w:t>
            </w:r>
            <w:r w:rsidR="00791093">
              <w:rPr>
                <w:b/>
                <w:bCs/>
                <w:sz w:val="24"/>
                <w:szCs w:val="24"/>
              </w:rPr>
              <w:t>ť</w:t>
            </w:r>
            <w:r w:rsidR="00DE378C">
              <w:rPr>
                <w:b/>
                <w:bCs/>
                <w:sz w:val="24"/>
                <w:szCs w:val="24"/>
              </w:rPr>
              <w:t xml:space="preserve">ukli </w:t>
            </w:r>
            <w:r w:rsidR="00791093">
              <w:rPr>
                <w:b/>
                <w:bCs/>
                <w:sz w:val="24"/>
                <w:szCs w:val="24"/>
              </w:rPr>
              <w:t>ve škole</w:t>
            </w:r>
          </w:p>
          <w:p w:rsidR="00791093" w:rsidRPr="00791093" w:rsidRDefault="00791093" w:rsidP="000450DD">
            <w:pPr>
              <w:rPr>
                <w:sz w:val="24"/>
                <w:szCs w:val="24"/>
                <w:u w:val="single"/>
              </w:rPr>
            </w:pPr>
            <w:r w:rsidRPr="00791093">
              <w:rPr>
                <w:sz w:val="24"/>
                <w:szCs w:val="24"/>
                <w:u w:val="single"/>
              </w:rPr>
              <w:t>Učebnice: s. 128,129 ( u mě), u vás, u některých jiná strana, je to ale hned po těch obvodech čtverce, obdélníku- procvičování</w:t>
            </w:r>
          </w:p>
          <w:p w:rsidR="002C496C" w:rsidRPr="00791093" w:rsidRDefault="00791093" w:rsidP="000450DD">
            <w:pPr>
              <w:rPr>
                <w:b/>
                <w:bCs/>
                <w:sz w:val="36"/>
                <w:szCs w:val="36"/>
              </w:rPr>
            </w:pPr>
            <w:r w:rsidRPr="00791093">
              <w:rPr>
                <w:b/>
                <w:bCs/>
                <w:sz w:val="36"/>
                <w:szCs w:val="36"/>
              </w:rPr>
              <w:lastRenderedPageBreak/>
              <w:t>Obsah = S</w:t>
            </w:r>
          </w:p>
          <w:p w:rsidR="00791093" w:rsidRDefault="00791093" w:rsidP="000450DD">
            <w:pPr>
              <w:rPr>
                <w:sz w:val="40"/>
                <w:szCs w:val="40"/>
              </w:rPr>
            </w:pPr>
            <w:r w:rsidRPr="00791093">
              <w:rPr>
                <w:sz w:val="40"/>
                <w:szCs w:val="40"/>
                <w:u w:val="single"/>
              </w:rPr>
              <w:t>Vzorečky</w:t>
            </w:r>
            <w:r w:rsidRPr="00791093">
              <w:rPr>
                <w:sz w:val="40"/>
                <w:szCs w:val="40"/>
              </w:rPr>
              <w:t>: obsah obdélníku :   S = a x b</w:t>
            </w:r>
          </w:p>
          <w:p w:rsidR="00791093" w:rsidRDefault="00791093" w:rsidP="000450D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obsah čtverce:        S = a x a</w:t>
            </w:r>
          </w:p>
          <w:p w:rsidR="00791093" w:rsidRDefault="00791093" w:rsidP="000450D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POZOR! Na jednotky</w:t>
            </w:r>
          </w:p>
          <w:p w:rsidR="00791093" w:rsidRPr="003F70DB" w:rsidRDefault="00791093" w:rsidP="000450D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Úkol: s. 128/ 2 – počítej do školního sešitu, </w:t>
            </w:r>
            <w:r w:rsidRPr="003F70DB">
              <w:rPr>
                <w:sz w:val="24"/>
                <w:szCs w:val="24"/>
                <w:u w:val="single"/>
              </w:rPr>
              <w:t>v příloze máš čtverečkovaný papír</w:t>
            </w:r>
            <w:r w:rsidR="00A36F75" w:rsidRPr="003F70DB">
              <w:rPr>
                <w:sz w:val="24"/>
                <w:szCs w:val="24"/>
                <w:u w:val="single"/>
              </w:rPr>
              <w:t>- ukázka + prázdný</w:t>
            </w:r>
            <w:r w:rsidR="00A36F75">
              <w:rPr>
                <w:sz w:val="24"/>
                <w:szCs w:val="24"/>
              </w:rPr>
              <w:t>, tam si další čtverce, obdélníky zakresli, obtahuj podle pravítka, ne od ruky</w:t>
            </w:r>
            <w:r w:rsidR="006C584D">
              <w:rPr>
                <w:sz w:val="24"/>
                <w:szCs w:val="24"/>
              </w:rPr>
              <w:t xml:space="preserve"> </w:t>
            </w:r>
            <w:r w:rsidR="006C584D" w:rsidRPr="003F70DB">
              <w:rPr>
                <w:sz w:val="24"/>
                <w:szCs w:val="24"/>
                <w:u w:val="single"/>
              </w:rPr>
              <w:t xml:space="preserve">( čtverečkovaný papír je sken, upravený, ber </w:t>
            </w:r>
            <w:r w:rsidR="003F70DB" w:rsidRPr="003F70DB">
              <w:rPr>
                <w:sz w:val="24"/>
                <w:szCs w:val="24"/>
                <w:u w:val="single"/>
              </w:rPr>
              <w:t xml:space="preserve">s </w:t>
            </w:r>
            <w:r w:rsidR="006C584D" w:rsidRPr="003F70DB">
              <w:rPr>
                <w:sz w:val="24"/>
                <w:szCs w:val="24"/>
                <w:u w:val="single"/>
              </w:rPr>
              <w:t>r</w:t>
            </w:r>
            <w:r w:rsidR="003F70DB" w:rsidRPr="003F70DB">
              <w:rPr>
                <w:sz w:val="24"/>
                <w:szCs w:val="24"/>
                <w:u w:val="single"/>
              </w:rPr>
              <w:t>e</w:t>
            </w:r>
            <w:r w:rsidR="006C584D" w:rsidRPr="003F70DB">
              <w:rPr>
                <w:sz w:val="24"/>
                <w:szCs w:val="24"/>
                <w:u w:val="single"/>
              </w:rPr>
              <w:t>zervou, možná to nebude přesný cm )</w:t>
            </w:r>
          </w:p>
          <w:p w:rsidR="00A36F75" w:rsidRDefault="005B5B4C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s. 128/3- udělej si do čtvercové sítě náčrtky - obsah i obvod</w:t>
            </w:r>
          </w:p>
          <w:p w:rsidR="005B5B4C" w:rsidRDefault="005B5B4C" w:rsidP="000450DD">
            <w:pPr>
              <w:rPr>
                <w:b/>
                <w:bCs/>
                <w:sz w:val="24"/>
                <w:szCs w:val="24"/>
              </w:rPr>
            </w:pPr>
            <w:r w:rsidRPr="005B5B4C">
              <w:rPr>
                <w:b/>
                <w:bCs/>
                <w:sz w:val="24"/>
                <w:szCs w:val="24"/>
              </w:rPr>
              <w:t>o obdélníku = 2 x ( a + b )</w:t>
            </w:r>
          </w:p>
          <w:p w:rsidR="005B5B4C" w:rsidRDefault="005B5B4C" w:rsidP="000450D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</w:t>
            </w:r>
            <w:r w:rsidRPr="005B5B4C">
              <w:rPr>
                <w:sz w:val="24"/>
                <w:szCs w:val="24"/>
              </w:rPr>
              <w:t>s. 128/ 4,5 – můžete zkusit</w:t>
            </w:r>
          </w:p>
          <w:p w:rsidR="005B5B4C" w:rsidRDefault="005B5B4C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s. 129/ 2 – stačí ústně- ty barevné čtverce</w:t>
            </w:r>
          </w:p>
          <w:p w:rsidR="005B5B4C" w:rsidRDefault="006D7387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s. 129/3- můžeš zakreslit, pozor je tam OBRAZCE, nemusí to být čtverec nebo obdélník, </w:t>
            </w:r>
          </w:p>
          <w:p w:rsidR="006E1882" w:rsidRDefault="006E1882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s. 129/4- počítej obsahy do sešitu</w:t>
            </w:r>
          </w:p>
          <w:p w:rsidR="006E1882" w:rsidRDefault="006E1882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s. 129/ 5,6 – SÚ- zkus</w:t>
            </w:r>
          </w:p>
          <w:p w:rsidR="006E1882" w:rsidRDefault="006E1882" w:rsidP="000450DD">
            <w:pPr>
              <w:rPr>
                <w:sz w:val="24"/>
                <w:szCs w:val="24"/>
                <w:u w:val="single"/>
              </w:rPr>
            </w:pPr>
            <w:r w:rsidRPr="006E1882">
              <w:rPr>
                <w:sz w:val="24"/>
                <w:szCs w:val="24"/>
                <w:u w:val="single"/>
              </w:rPr>
              <w:t>Práce navíc</w:t>
            </w:r>
          </w:p>
          <w:p w:rsidR="00BC5E4C" w:rsidRPr="000C757D" w:rsidRDefault="006E1882" w:rsidP="000450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hledej na </w:t>
            </w:r>
            <w:hyperlink r:id="rId21" w:history="1">
              <w:r w:rsidRPr="001774BA">
                <w:rPr>
                  <w:rStyle w:val="Hypertextovodkaz"/>
                  <w:sz w:val="24"/>
                  <w:szCs w:val="24"/>
                </w:rPr>
                <w:t>www.matematickyklokan.net</w:t>
              </w:r>
            </w:hyperlink>
            <w:r>
              <w:rPr>
                <w:sz w:val="24"/>
                <w:szCs w:val="24"/>
              </w:rPr>
              <w:t xml:space="preserve"> , nahoře rozklikni sborníky, najdi si sborník z roku 2010, posouvej se ve sborníku, až dojdeš na s. 15-18 jsou úkoly- kategorie Klokánek ( to je pro 4.- 5.třídy, s. 19 jsou správné odpovědi. ( zkus nepodvádět) Buď si to vytiskni nebo dělej rovnou z počítače. ( začíná to indiány) podobným způsobem si udělej i další.</w:t>
            </w:r>
            <w:r w:rsidR="00FF4336">
              <w:rPr>
                <w:sz w:val="24"/>
                <w:szCs w:val="24"/>
              </w:rPr>
              <w:t xml:space="preserve"> </w:t>
            </w:r>
            <w:r w:rsidR="00BC5E4C" w:rsidRPr="00A4274B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</w:tc>
      </w:tr>
      <w:tr w:rsidR="008C236C" w:rsidTr="005424F7">
        <w:trPr>
          <w:trHeight w:val="673"/>
        </w:trPr>
        <w:tc>
          <w:tcPr>
            <w:tcW w:w="10137" w:type="dxa"/>
            <w:gridSpan w:val="2"/>
          </w:tcPr>
          <w:p w:rsidR="00710593" w:rsidRPr="000D62C5" w:rsidRDefault="001862E0" w:rsidP="001862E0">
            <w:pPr>
              <w:rPr>
                <w:sz w:val="24"/>
                <w:szCs w:val="24"/>
              </w:rPr>
            </w:pPr>
            <w:r w:rsidRPr="000D62C5">
              <w:rPr>
                <w:b/>
                <w:sz w:val="24"/>
                <w:szCs w:val="24"/>
                <w:u w:val="single"/>
              </w:rPr>
              <w:lastRenderedPageBreak/>
              <w:t>Přírodověda-</w:t>
            </w:r>
            <w:r w:rsidRPr="000D62C5">
              <w:rPr>
                <w:sz w:val="24"/>
                <w:szCs w:val="24"/>
              </w:rPr>
              <w:t xml:space="preserve"> </w:t>
            </w:r>
            <w:r w:rsidR="00710593" w:rsidRPr="000D62C5">
              <w:rPr>
                <w:sz w:val="24"/>
                <w:szCs w:val="24"/>
              </w:rPr>
              <w:t xml:space="preserve">     </w:t>
            </w:r>
          </w:p>
          <w:p w:rsidR="008C236C" w:rsidRPr="00733437" w:rsidRDefault="005D50F5" w:rsidP="000675DA">
            <w:pPr>
              <w:rPr>
                <w:b/>
                <w:sz w:val="24"/>
                <w:szCs w:val="24"/>
              </w:rPr>
            </w:pPr>
            <w:r w:rsidRPr="000D62C5">
              <w:rPr>
                <w:b/>
                <w:sz w:val="24"/>
                <w:szCs w:val="24"/>
              </w:rPr>
              <w:t>Nov</w:t>
            </w:r>
            <w:r w:rsidR="00594007" w:rsidRPr="000D62C5">
              <w:rPr>
                <w:b/>
                <w:sz w:val="24"/>
                <w:szCs w:val="24"/>
              </w:rPr>
              <w:t>é:</w:t>
            </w:r>
            <w:r w:rsidR="000C757D">
              <w:rPr>
                <w:b/>
                <w:sz w:val="24"/>
                <w:szCs w:val="24"/>
              </w:rPr>
              <w:t xml:space="preserve"> </w:t>
            </w:r>
            <w:r w:rsidR="00DD41E7">
              <w:rPr>
                <w:b/>
                <w:sz w:val="24"/>
                <w:szCs w:val="24"/>
              </w:rPr>
              <w:t>Nervová soustava</w:t>
            </w:r>
            <w:r w:rsidR="000C757D">
              <w:rPr>
                <w:b/>
                <w:sz w:val="24"/>
                <w:szCs w:val="24"/>
              </w:rPr>
              <w:t>:  U: s. 6</w:t>
            </w:r>
            <w:r w:rsidR="00DD41E7">
              <w:rPr>
                <w:b/>
                <w:sz w:val="24"/>
                <w:szCs w:val="24"/>
              </w:rPr>
              <w:t>2-63</w:t>
            </w:r>
            <w:r w:rsidR="00594007" w:rsidRPr="000D62C5">
              <w:rPr>
                <w:b/>
                <w:sz w:val="24"/>
                <w:szCs w:val="24"/>
              </w:rPr>
              <w:t xml:space="preserve">   </w:t>
            </w:r>
            <w:r w:rsidR="000D62C5">
              <w:rPr>
                <w:b/>
                <w:sz w:val="24"/>
                <w:szCs w:val="24"/>
              </w:rPr>
              <w:t xml:space="preserve">  PS: s.3</w:t>
            </w:r>
            <w:r w:rsidR="00DD41E7">
              <w:rPr>
                <w:b/>
                <w:sz w:val="24"/>
                <w:szCs w:val="24"/>
              </w:rPr>
              <w:t>7/ 24, 26</w:t>
            </w:r>
          </w:p>
          <w:p w:rsidR="000675DA" w:rsidRDefault="000675DA" w:rsidP="000675DA">
            <w:r w:rsidRPr="000D62C5">
              <w:rPr>
                <w:sz w:val="24"/>
                <w:szCs w:val="24"/>
              </w:rPr>
              <w:t xml:space="preserve">       </w:t>
            </w:r>
            <w:r w:rsidR="00F470D9">
              <w:rPr>
                <w:sz w:val="24"/>
                <w:szCs w:val="24"/>
              </w:rPr>
              <w:t xml:space="preserve">Youtube: Byl jednou jeden život: </w:t>
            </w:r>
            <w:r w:rsidR="00DD41E7">
              <w:rPr>
                <w:sz w:val="24"/>
                <w:szCs w:val="24"/>
              </w:rPr>
              <w:t>Neurony + můžete i jiná videa</w:t>
            </w:r>
            <w:r w:rsidRPr="000D62C5">
              <w:rPr>
                <w:sz w:val="24"/>
                <w:szCs w:val="24"/>
              </w:rPr>
              <w:t xml:space="preserve">        </w:t>
            </w:r>
            <w:r w:rsidR="00877145">
              <w:rPr>
                <w:sz w:val="24"/>
                <w:szCs w:val="24"/>
              </w:rPr>
              <w:t xml:space="preserve"> </w:t>
            </w:r>
          </w:p>
        </w:tc>
      </w:tr>
      <w:tr w:rsidR="008C236C" w:rsidTr="005424F7">
        <w:trPr>
          <w:trHeight w:val="673"/>
        </w:trPr>
        <w:tc>
          <w:tcPr>
            <w:tcW w:w="10137" w:type="dxa"/>
            <w:gridSpan w:val="2"/>
            <w:tcBorders>
              <w:bottom w:val="single" w:sz="4" w:space="0" w:color="auto"/>
            </w:tcBorders>
          </w:tcPr>
          <w:p w:rsidR="001862E0" w:rsidRPr="00273004" w:rsidRDefault="001862E0" w:rsidP="001862E0">
            <w:pPr>
              <w:rPr>
                <w:b/>
                <w:sz w:val="24"/>
                <w:szCs w:val="24"/>
              </w:rPr>
            </w:pPr>
            <w:r w:rsidRPr="00273004">
              <w:rPr>
                <w:b/>
                <w:sz w:val="24"/>
                <w:szCs w:val="24"/>
                <w:u w:val="single"/>
              </w:rPr>
              <w:t>Vlastivěda- zelená</w:t>
            </w:r>
            <w:r w:rsidR="00D45AB7" w:rsidRPr="00273004">
              <w:rPr>
                <w:b/>
                <w:sz w:val="24"/>
                <w:szCs w:val="24"/>
              </w:rPr>
              <w:t xml:space="preserve">-  </w:t>
            </w:r>
          </w:p>
          <w:p w:rsidR="00733437" w:rsidRPr="00273004" w:rsidRDefault="00EA276A" w:rsidP="001862E0">
            <w:pPr>
              <w:rPr>
                <w:b/>
                <w:sz w:val="24"/>
                <w:szCs w:val="24"/>
              </w:rPr>
            </w:pPr>
            <w:r w:rsidRPr="00273004">
              <w:rPr>
                <w:b/>
                <w:sz w:val="24"/>
                <w:szCs w:val="24"/>
              </w:rPr>
              <w:t>Nov</w:t>
            </w:r>
            <w:r w:rsidR="00D45AB7" w:rsidRPr="00273004">
              <w:rPr>
                <w:b/>
                <w:sz w:val="24"/>
                <w:szCs w:val="24"/>
              </w:rPr>
              <w:t xml:space="preserve">é: </w:t>
            </w:r>
            <w:r w:rsidR="00733437" w:rsidRPr="00273004">
              <w:rPr>
                <w:b/>
                <w:sz w:val="24"/>
                <w:szCs w:val="24"/>
              </w:rPr>
              <w:t>2.světová válka</w:t>
            </w:r>
            <w:r w:rsidR="00DD41E7" w:rsidRPr="00273004">
              <w:rPr>
                <w:b/>
                <w:sz w:val="24"/>
                <w:szCs w:val="24"/>
              </w:rPr>
              <w:t>- pokračování</w:t>
            </w:r>
            <w:r w:rsidR="00A37A5A" w:rsidRPr="00273004">
              <w:rPr>
                <w:b/>
                <w:sz w:val="24"/>
                <w:szCs w:val="24"/>
              </w:rPr>
              <w:t xml:space="preserve">   </w:t>
            </w:r>
            <w:r w:rsidR="00733437" w:rsidRPr="00273004">
              <w:rPr>
                <w:b/>
                <w:sz w:val="24"/>
                <w:szCs w:val="24"/>
              </w:rPr>
              <w:t>U: s. 4</w:t>
            </w:r>
            <w:r w:rsidR="00DD41E7" w:rsidRPr="00273004">
              <w:rPr>
                <w:b/>
                <w:sz w:val="24"/>
                <w:szCs w:val="24"/>
              </w:rPr>
              <w:t>8- 49</w:t>
            </w:r>
            <w:r w:rsidR="00733437" w:rsidRPr="00273004">
              <w:rPr>
                <w:b/>
                <w:sz w:val="24"/>
                <w:szCs w:val="24"/>
              </w:rPr>
              <w:t>, PS: s. 26/ cv.</w:t>
            </w:r>
            <w:r w:rsidR="00DD41E7" w:rsidRPr="00273004">
              <w:rPr>
                <w:b/>
                <w:sz w:val="24"/>
                <w:szCs w:val="24"/>
              </w:rPr>
              <w:t>2,</w:t>
            </w:r>
          </w:p>
          <w:p w:rsidR="004A3F03" w:rsidRPr="00273004" w:rsidRDefault="00F470D9" w:rsidP="004550D6">
            <w:pPr>
              <w:pStyle w:val="Nadpis1"/>
              <w:shd w:val="clear" w:color="auto" w:fill="F9F9F9"/>
              <w:rPr>
                <w:sz w:val="24"/>
                <w:szCs w:val="24"/>
              </w:rPr>
            </w:pPr>
            <w:r w:rsidRPr="00273004">
              <w:rPr>
                <w:sz w:val="24"/>
                <w:szCs w:val="24"/>
              </w:rPr>
              <w:t>Y</w:t>
            </w:r>
            <w:r w:rsidR="004550D6" w:rsidRPr="00273004">
              <w:rPr>
                <w:sz w:val="24"/>
                <w:szCs w:val="24"/>
              </w:rPr>
              <w:t>outube</w:t>
            </w:r>
            <w:r w:rsidRPr="00273004">
              <w:rPr>
                <w:sz w:val="24"/>
                <w:szCs w:val="24"/>
              </w:rPr>
              <w:t>: Dějiny udatného národa českého-</w:t>
            </w:r>
            <w:r w:rsidR="00DD41E7" w:rsidRPr="00273004">
              <w:rPr>
                <w:sz w:val="24"/>
                <w:szCs w:val="24"/>
              </w:rPr>
              <w:t xml:space="preserve"> 101- Protektorát, 102-Osvobození</w:t>
            </w:r>
          </w:p>
          <w:p w:rsidR="00F470D9" w:rsidRPr="00273004" w:rsidRDefault="00F470D9" w:rsidP="00F470D9">
            <w:pPr>
              <w:rPr>
                <w:b/>
              </w:rPr>
            </w:pPr>
            <w:r w:rsidRPr="00273004">
              <w:rPr>
                <w:b/>
              </w:rPr>
              <w:t xml:space="preserve">                                                                                      </w:t>
            </w:r>
          </w:p>
          <w:p w:rsidR="009C1143" w:rsidRPr="00FF4336" w:rsidRDefault="00710593" w:rsidP="001862E0">
            <w:pPr>
              <w:rPr>
                <w:b/>
              </w:rPr>
            </w:pPr>
            <w:r w:rsidRPr="00273004">
              <w:rPr>
                <w:b/>
                <w:sz w:val="24"/>
                <w:szCs w:val="24"/>
                <w:u w:val="single"/>
              </w:rPr>
              <w:t>Vlastivěda červená-</w:t>
            </w:r>
            <w:r w:rsidR="006E5E49" w:rsidRPr="00273004">
              <w:rPr>
                <w:b/>
                <w:sz w:val="24"/>
                <w:szCs w:val="24"/>
                <w:u w:val="single"/>
              </w:rPr>
              <w:t xml:space="preserve">  </w:t>
            </w:r>
            <w:r w:rsidR="00A37A5A" w:rsidRPr="00273004">
              <w:rPr>
                <w:b/>
                <w:sz w:val="24"/>
                <w:szCs w:val="24"/>
              </w:rPr>
              <w:t xml:space="preserve"> </w:t>
            </w:r>
            <w:r w:rsidR="00FD6B22" w:rsidRPr="00273004">
              <w:rPr>
                <w:b/>
                <w:sz w:val="24"/>
                <w:szCs w:val="24"/>
              </w:rPr>
              <w:t xml:space="preserve">  </w:t>
            </w:r>
            <w:r w:rsidR="009B5518" w:rsidRPr="00273004">
              <w:rPr>
                <w:b/>
                <w:sz w:val="24"/>
                <w:szCs w:val="24"/>
              </w:rPr>
              <w:t>No</w:t>
            </w:r>
            <w:r w:rsidR="00A37A5A" w:rsidRPr="00273004">
              <w:rPr>
                <w:b/>
                <w:sz w:val="24"/>
                <w:szCs w:val="24"/>
              </w:rPr>
              <w:t>vé:</w:t>
            </w:r>
            <w:r w:rsidR="00733437" w:rsidRPr="00273004">
              <w:rPr>
                <w:b/>
                <w:sz w:val="24"/>
                <w:szCs w:val="24"/>
              </w:rPr>
              <w:t xml:space="preserve"> </w:t>
            </w:r>
            <w:r w:rsidR="00FD6B22" w:rsidRPr="00273004">
              <w:rPr>
                <w:b/>
                <w:sz w:val="24"/>
                <w:szCs w:val="24"/>
              </w:rPr>
              <w:t>Německo</w:t>
            </w:r>
            <w:r w:rsidR="009C1143" w:rsidRPr="00273004">
              <w:rPr>
                <w:b/>
                <w:sz w:val="24"/>
                <w:szCs w:val="24"/>
              </w:rPr>
              <w:t xml:space="preserve"> U:</w:t>
            </w:r>
            <w:r w:rsidR="00733437" w:rsidRPr="00273004">
              <w:rPr>
                <w:b/>
                <w:sz w:val="24"/>
                <w:szCs w:val="24"/>
              </w:rPr>
              <w:t xml:space="preserve"> s. 5</w:t>
            </w:r>
            <w:r w:rsidR="00FD6B22" w:rsidRPr="00273004">
              <w:rPr>
                <w:b/>
                <w:sz w:val="24"/>
                <w:szCs w:val="24"/>
              </w:rPr>
              <w:t>4,55</w:t>
            </w:r>
            <w:r w:rsidR="00733437" w:rsidRPr="00273004">
              <w:rPr>
                <w:b/>
                <w:sz w:val="24"/>
                <w:szCs w:val="24"/>
              </w:rPr>
              <w:t xml:space="preserve">  PS: s. 4</w:t>
            </w:r>
            <w:r w:rsidR="00FD6B22" w:rsidRPr="00273004">
              <w:rPr>
                <w:b/>
                <w:sz w:val="24"/>
                <w:szCs w:val="24"/>
              </w:rPr>
              <w:t>2</w:t>
            </w:r>
          </w:p>
          <w:p w:rsidR="009C1143" w:rsidRPr="00273004" w:rsidRDefault="009C1143" w:rsidP="001862E0">
            <w:pPr>
              <w:rPr>
                <w:b/>
              </w:rPr>
            </w:pPr>
            <w:r w:rsidRPr="00273004">
              <w:rPr>
                <w:b/>
                <w:sz w:val="24"/>
                <w:szCs w:val="24"/>
              </w:rPr>
              <w:t>Vše, co je v textu tučně vytištěné: města, řeky, pohoří, so</w:t>
            </w:r>
            <w:r w:rsidR="00733437" w:rsidRPr="00273004">
              <w:rPr>
                <w:b/>
                <w:sz w:val="24"/>
                <w:szCs w:val="24"/>
              </w:rPr>
              <w:t xml:space="preserve">usední státy, hledej si v mapě </w:t>
            </w:r>
            <w:r w:rsidR="00FD6B22" w:rsidRPr="00273004">
              <w:rPr>
                <w:b/>
                <w:sz w:val="24"/>
                <w:szCs w:val="24"/>
              </w:rPr>
              <w:t>N</w:t>
            </w:r>
            <w:r w:rsidR="00733437" w:rsidRPr="00273004">
              <w:rPr>
                <w:b/>
                <w:sz w:val="24"/>
                <w:szCs w:val="24"/>
              </w:rPr>
              <w:t>R na s. 5</w:t>
            </w:r>
            <w:r w:rsidR="00FD6B22" w:rsidRPr="00273004">
              <w:rPr>
                <w:b/>
                <w:sz w:val="24"/>
                <w:szCs w:val="24"/>
              </w:rPr>
              <w:t xml:space="preserve">4, Německá </w:t>
            </w:r>
            <w:r w:rsidR="00733437" w:rsidRPr="00273004">
              <w:rPr>
                <w:b/>
                <w:sz w:val="24"/>
                <w:szCs w:val="24"/>
              </w:rPr>
              <w:t>vlajka</w:t>
            </w:r>
            <w:r w:rsidR="002D7AD3" w:rsidRPr="00273004">
              <w:rPr>
                <w:b/>
                <w:sz w:val="24"/>
                <w:szCs w:val="24"/>
              </w:rPr>
              <w:t>, na</w:t>
            </w:r>
            <w:r w:rsidR="00733437" w:rsidRPr="00273004">
              <w:rPr>
                <w:b/>
                <w:sz w:val="24"/>
                <w:szCs w:val="24"/>
              </w:rPr>
              <w:t xml:space="preserve"> youtube si poslechni </w:t>
            </w:r>
            <w:r w:rsidR="00FD6B22" w:rsidRPr="00273004">
              <w:rPr>
                <w:b/>
                <w:sz w:val="24"/>
                <w:szCs w:val="24"/>
              </w:rPr>
              <w:t xml:space="preserve">německou </w:t>
            </w:r>
            <w:r w:rsidR="002D7AD3" w:rsidRPr="00273004">
              <w:rPr>
                <w:b/>
                <w:sz w:val="24"/>
                <w:szCs w:val="24"/>
              </w:rPr>
              <w:t>hymnu</w:t>
            </w:r>
            <w:r w:rsidR="00FD6B22" w:rsidRPr="00273004">
              <w:rPr>
                <w:b/>
                <w:sz w:val="24"/>
                <w:szCs w:val="24"/>
              </w:rPr>
              <w:t xml:space="preserve">, prezident Německa? </w:t>
            </w:r>
          </w:p>
          <w:p w:rsidR="00522C57" w:rsidRPr="00273004" w:rsidRDefault="00522C57" w:rsidP="001862E0">
            <w:pPr>
              <w:rPr>
                <w:b/>
                <w:sz w:val="24"/>
                <w:szCs w:val="24"/>
                <w:u w:val="single"/>
              </w:rPr>
            </w:pPr>
            <w:r w:rsidRPr="00273004">
              <w:rPr>
                <w:b/>
                <w:sz w:val="24"/>
                <w:szCs w:val="24"/>
                <w:u w:val="single"/>
              </w:rPr>
              <w:lastRenderedPageBreak/>
              <w:t>Práce navíc? Můžeš udělat takový</w:t>
            </w:r>
            <w:r w:rsidR="004550D6" w:rsidRPr="00273004">
              <w:rPr>
                <w:b/>
                <w:sz w:val="24"/>
                <w:szCs w:val="24"/>
                <w:u w:val="single"/>
              </w:rPr>
              <w:t xml:space="preserve"> informační plakátek o </w:t>
            </w:r>
            <w:r w:rsidR="00FD6B22" w:rsidRPr="00273004">
              <w:rPr>
                <w:b/>
                <w:sz w:val="24"/>
                <w:szCs w:val="24"/>
                <w:u w:val="single"/>
              </w:rPr>
              <w:t>Německu,</w:t>
            </w:r>
            <w:r w:rsidRPr="00273004">
              <w:rPr>
                <w:b/>
                <w:sz w:val="24"/>
                <w:szCs w:val="24"/>
                <w:u w:val="single"/>
              </w:rPr>
              <w:t xml:space="preserve"> nejdůležitější údaje.</w:t>
            </w:r>
          </w:p>
          <w:p w:rsidR="00522C57" w:rsidRPr="00273004" w:rsidRDefault="00522C57" w:rsidP="001862E0">
            <w:pPr>
              <w:rPr>
                <w:b/>
                <w:sz w:val="24"/>
                <w:szCs w:val="24"/>
              </w:rPr>
            </w:pPr>
            <w:r w:rsidRPr="00273004">
              <w:rPr>
                <w:b/>
                <w:sz w:val="24"/>
                <w:szCs w:val="24"/>
              </w:rPr>
              <w:t>__________________________________________________________________________________</w:t>
            </w:r>
          </w:p>
          <w:p w:rsidR="00DF593C" w:rsidRPr="00FF4336" w:rsidRDefault="00522C57" w:rsidP="00DF593C">
            <w:pPr>
              <w:rPr>
                <w:b/>
                <w:u w:val="single"/>
              </w:rPr>
            </w:pPr>
            <w:r w:rsidRPr="00FF4336">
              <w:rPr>
                <w:b/>
                <w:sz w:val="24"/>
                <w:szCs w:val="24"/>
                <w:u w:val="single"/>
              </w:rPr>
              <w:t>Angličtina:</w:t>
            </w:r>
            <w:r w:rsidR="00710593" w:rsidRPr="00FF4336">
              <w:rPr>
                <w:b/>
                <w:u w:val="single"/>
              </w:rPr>
              <w:t xml:space="preserve">   </w:t>
            </w:r>
          </w:p>
          <w:p w:rsidR="000A513D" w:rsidRDefault="000A513D" w:rsidP="000A513D">
            <w:pPr>
              <w:pStyle w:val="Bezmezer"/>
              <w:rPr>
                <w:sz w:val="24"/>
              </w:rPr>
            </w:pPr>
            <w:r>
              <w:rPr>
                <w:sz w:val="24"/>
              </w:rPr>
              <w:t>Hello everyone! Někdo je zpátky ve škole, jiní jste zůstali doma. Angličtinu se budeme učit prostřednictvím týdenních plánů dál. Minule jste opisovali slovíčka 17. lekce a lepili do sešitu, jak se v AJ tvoří minulý čas. Dokážete si na ně ještě vzpomenout? A na to, jak se tvoří minulý čas? V tomto týdnu to budeme opakovat.</w:t>
            </w:r>
          </w:p>
          <w:p w:rsidR="000A513D" w:rsidRDefault="000A513D" w:rsidP="000A513D">
            <w:pPr>
              <w:pStyle w:val="Bezmezer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 xml:space="preserve">Podívej se na krátké výukové video (stačí první dvě minuty, ale klidně si prohlédni celé:-): </w:t>
            </w:r>
            <w:hyperlink r:id="rId22" w:history="1">
              <w:r w:rsidRPr="00560B4C">
                <w:rPr>
                  <w:rStyle w:val="Hypertextovodkaz"/>
                  <w:sz w:val="24"/>
                </w:rPr>
                <w:t>https://www.youtube.com/watch?v=jhVQ9KkVkzI</w:t>
              </w:r>
            </w:hyperlink>
            <w:r>
              <w:rPr>
                <w:sz w:val="24"/>
              </w:rPr>
              <w:t xml:space="preserve"> </w:t>
            </w:r>
          </w:p>
          <w:p w:rsidR="000A513D" w:rsidRDefault="000A513D" w:rsidP="000A513D">
            <w:pPr>
              <w:pStyle w:val="Bezmezer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079C1B9" wp14:editId="0A09BEF6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261620</wp:posOffset>
                      </wp:positionV>
                      <wp:extent cx="4936490" cy="2156460"/>
                      <wp:effectExtent l="0" t="0" r="16510" b="15240"/>
                      <wp:wrapTopAndBottom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6490" cy="2156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008D">
                                    <w:rPr>
                                      <w:b/>
                                      <w:sz w:val="24"/>
                                      <w:highlight w:val="yellow"/>
                                    </w:rPr>
                                    <w:t>Minulý čas – výslovnost koncovky –ED</w:t>
                                  </w:r>
                                </w:p>
                                <w:p w:rsidR="000A513D" w:rsidRPr="000A008D" w:rsidRDefault="000A513D" w:rsidP="000A513D">
                                  <w:pPr>
                                    <w:pStyle w:val="Bezmez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Mary 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u w:val="wave"/>
                                    </w:rPr>
                                    <w:t>play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highlight w:val="yellow"/>
                                      <w:u w:val="wave"/>
                                    </w:rPr>
                                    <w:t>ed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the piano yesterday. 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[</w:t>
                                  </w:r>
                                  <w:r w:rsidRPr="000A008D">
                                    <w:rPr>
                                      <w:b/>
                                      <w:sz w:val="24"/>
                                      <w:lang w:val="en-GB"/>
                                    </w:rPr>
                                    <w:t>plei</w:t>
                                  </w:r>
                                  <w:r w:rsidRPr="000A008D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Mary včera </w:t>
                                  </w:r>
                                  <w:r w:rsidRPr="000A008D">
                                    <w:rPr>
                                      <w:sz w:val="24"/>
                                      <w:u w:val="wave"/>
                                    </w:rPr>
                                    <w:t>hrála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na klavír.</w:t>
                                  </w:r>
                                </w:p>
                                <w:p w:rsidR="000A513D" w:rsidRPr="00EC7DAB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She 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u w:val="wave"/>
                                    </w:rPr>
                                    <w:t>lov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highlight w:val="yellow"/>
                                      <w:u w:val="wave"/>
                                    </w:rPr>
                                    <w:t>ed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it last year. 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[</w:t>
                                  </w:r>
                                  <w:r w:rsidRPr="00EC7DAB">
                                    <w:rPr>
                                      <w:b/>
                                      <w:sz w:val="24"/>
                                      <w:lang w:val="en-GB"/>
                                    </w:rPr>
                                    <w:t>lav</w:t>
                                  </w:r>
                                  <w:r w:rsidRPr="00EC7DAB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  <w:t>Minul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ý rok to </w:t>
                                  </w:r>
                                  <w:r w:rsidRPr="00EC7DAB">
                                    <w:rPr>
                                      <w:sz w:val="24"/>
                                      <w:u w:val="wave"/>
                                    </w:rPr>
                                    <w:t>milovala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0A513D" w:rsidRPr="000A008D" w:rsidRDefault="000A513D" w:rsidP="000A513D">
                                  <w:pPr>
                                    <w:pStyle w:val="Bezmezer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Po znělých hláskách a samohláskách vyslovujeme jako 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[</w:t>
                                  </w:r>
                                  <w:r w:rsidRPr="009B6FF1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].</w:t>
                                  </w:r>
                                </w:p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 xml:space="preserve">Tom 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u w:val="wave"/>
                                      <w:lang w:val="en-GB"/>
                                    </w:rPr>
                                    <w:t>lik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highlight w:val="yellow"/>
                                      <w:u w:val="wave"/>
                                      <w:lang w:val="en-GB"/>
                                    </w:rPr>
                                    <w:t>ed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 xml:space="preserve"> his dog. [</w:t>
                                  </w:r>
                                  <w:r w:rsidRPr="000A008D">
                                    <w:rPr>
                                      <w:b/>
                                      <w:sz w:val="24"/>
                                      <w:lang w:val="en-GB"/>
                                    </w:rPr>
                                    <w:t>laik</w:t>
                                  </w:r>
                                  <w:r w:rsidRPr="000A008D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t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Tom </w:t>
                                  </w:r>
                                  <w:r w:rsidRPr="000A008D">
                                    <w:rPr>
                                      <w:sz w:val="24"/>
                                      <w:u w:val="wave"/>
                                    </w:rPr>
                                    <w:t>měl rád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svého psa.</w:t>
                                  </w:r>
                                </w:p>
                                <w:p w:rsidR="000A513D" w:rsidRPr="009B6FF1" w:rsidRDefault="000A513D" w:rsidP="000A513D">
                                  <w:pPr>
                                    <w:pStyle w:val="Bezmezer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Po neznělých hláskách vyslovujeme jako 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[</w:t>
                                  </w:r>
                                  <w:r w:rsidRPr="009B6FF1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t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].</w:t>
                                  </w:r>
                                </w:p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  <w:lang w:val="en-GB"/>
                                    </w:rPr>
                                  </w:pPr>
                                </w:p>
                                <w:p w:rsidR="000A513D" w:rsidRDefault="000A513D" w:rsidP="000A513D">
                                  <w:pPr>
                                    <w:pStyle w:val="Bezmez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 xml:space="preserve">They 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u w:val="wave"/>
                                      <w:lang w:val="en-GB"/>
                                    </w:rPr>
                                    <w:t>hat</w:t>
                                  </w:r>
                                  <w:r w:rsidRPr="00AF1943">
                                    <w:rPr>
                                      <w:b/>
                                      <w:sz w:val="24"/>
                                      <w:highlight w:val="yellow"/>
                                      <w:u w:val="wave"/>
                                      <w:lang w:val="en-GB"/>
                                    </w:rPr>
                                    <w:t>ed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 xml:space="preserve"> cheese. [</w:t>
                                  </w:r>
                                  <w:r w:rsidRPr="009B6FF1">
                                    <w:rPr>
                                      <w:b/>
                                      <w:sz w:val="24"/>
                                      <w:lang w:val="en-GB"/>
                                    </w:rPr>
                                    <w:t>heit</w:t>
                                  </w:r>
                                  <w:r w:rsidRPr="009B6FF1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id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Oni </w:t>
                                  </w:r>
                                  <w:r w:rsidRPr="009B6FF1">
                                    <w:rPr>
                                      <w:sz w:val="24"/>
                                      <w:u w:val="wave"/>
                                    </w:rPr>
                                    <w:t>nesnášeli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sýr.</w:t>
                                  </w:r>
                                </w:p>
                                <w:p w:rsidR="000A513D" w:rsidRPr="009B6FF1" w:rsidRDefault="000A513D" w:rsidP="000A513D">
                                  <w:pPr>
                                    <w:pStyle w:val="Bezmezer"/>
                                    <w:numPr>
                                      <w:ilvl w:val="0"/>
                                      <w:numId w:val="36"/>
                                    </w:num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Pokud slovo končí ve výslovnosti na T nebo D, vyslovujeme jako 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[</w:t>
                                  </w:r>
                                  <w:r w:rsidRPr="009B6FF1">
                                    <w:rPr>
                                      <w:b/>
                                      <w:sz w:val="24"/>
                                      <w:highlight w:val="yellow"/>
                                      <w:lang w:val="en-GB"/>
                                    </w:rPr>
                                    <w:t>id</w:t>
                                  </w:r>
                                  <w:r>
                                    <w:rPr>
                                      <w:sz w:val="24"/>
                                      <w:lang w:val="en-GB"/>
                                    </w:rPr>
                                    <w:t>].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79C1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6" o:spid="_x0000_s1026" type="#_x0000_t202" style="position:absolute;left:0;text-align:left;margin-left:41.5pt;margin-top:20.6pt;width:388.7pt;height:169.8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" fillcolor="white [3201]" strokecolor="red" strokeweight="1pt">
                      <v:textbox>
                        <w:txbxContent>
                          <w:p w:rsidR="000A513D" w:rsidRDefault="000A513D" w:rsidP="000A513D">
                            <w:pPr>
                              <w:pStyle w:val="Bezmezer"/>
                              <w:rPr>
                                <w:b/>
                                <w:sz w:val="24"/>
                              </w:rPr>
                            </w:pPr>
                            <w:r w:rsidRPr="000A008D">
                              <w:rPr>
                                <w:b/>
                                <w:sz w:val="24"/>
                                <w:highlight w:val="yellow"/>
                              </w:rPr>
                              <w:t>Minulý čas – výslovnost koncovky –ED</w:t>
                            </w:r>
                          </w:p>
                          <w:p w:rsidR="000A513D" w:rsidRPr="000A008D" w:rsidRDefault="000A513D" w:rsidP="000A513D">
                            <w:pPr>
                              <w:pStyle w:val="Bezmez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0A513D" w:rsidRDefault="000A513D" w:rsidP="000A513D">
                            <w:pPr>
                              <w:pStyle w:val="Bezmez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Mary </w:t>
                            </w:r>
                            <w:r w:rsidRPr="00AF1943">
                              <w:rPr>
                                <w:b/>
                                <w:sz w:val="24"/>
                                <w:u w:val="wave"/>
                              </w:rPr>
                              <w:t>play</w:t>
                            </w:r>
                            <w:r w:rsidRPr="00AF1943">
                              <w:rPr>
                                <w:b/>
                                <w:sz w:val="24"/>
                                <w:highlight w:val="yellow"/>
                                <w:u w:val="wave"/>
                              </w:rPr>
                              <w:t>ed</w:t>
                            </w:r>
                            <w:r>
                              <w:rPr>
                                <w:sz w:val="24"/>
                              </w:rPr>
                              <w:t xml:space="preserve"> the piano yesterday.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[</w:t>
                            </w:r>
                            <w:r w:rsidRPr="000A008D">
                              <w:rPr>
                                <w:b/>
                                <w:sz w:val="24"/>
                                <w:lang w:val="en-GB"/>
                              </w:rPr>
                              <w:t>plei</w:t>
                            </w:r>
                            <w:r w:rsidRPr="000A008D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Mary včera </w:t>
                            </w:r>
                            <w:r w:rsidRPr="000A008D">
                              <w:rPr>
                                <w:sz w:val="24"/>
                                <w:u w:val="wave"/>
                              </w:rPr>
                              <w:t>hrála</w:t>
                            </w:r>
                            <w:r>
                              <w:rPr>
                                <w:sz w:val="24"/>
                              </w:rPr>
                              <w:t xml:space="preserve"> na klavír.</w:t>
                            </w:r>
                          </w:p>
                          <w:p w:rsidR="000A513D" w:rsidRPr="00EC7DAB" w:rsidRDefault="000A513D" w:rsidP="000A513D">
                            <w:pPr>
                              <w:pStyle w:val="Bezmez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She </w:t>
                            </w:r>
                            <w:r w:rsidRPr="00AF1943">
                              <w:rPr>
                                <w:b/>
                                <w:sz w:val="24"/>
                                <w:u w:val="wave"/>
                              </w:rPr>
                              <w:t>lov</w:t>
                            </w:r>
                            <w:r w:rsidRPr="00AF1943">
                              <w:rPr>
                                <w:b/>
                                <w:sz w:val="24"/>
                                <w:highlight w:val="yellow"/>
                                <w:u w:val="wave"/>
                              </w:rPr>
                              <w:t>ed</w:t>
                            </w:r>
                            <w:r>
                              <w:rPr>
                                <w:sz w:val="24"/>
                              </w:rPr>
                              <w:t xml:space="preserve"> it last year.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[</w:t>
                            </w:r>
                            <w:r w:rsidRPr="00EC7DAB">
                              <w:rPr>
                                <w:b/>
                                <w:sz w:val="24"/>
                                <w:lang w:val="en-GB"/>
                              </w:rPr>
                              <w:t>lav</w:t>
                            </w:r>
                            <w:r w:rsidRPr="00EC7DAB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  <w:t>Minul</w:t>
                            </w:r>
                            <w:r>
                              <w:rPr>
                                <w:sz w:val="24"/>
                              </w:rPr>
                              <w:t xml:space="preserve">ý rok to </w:t>
                            </w:r>
                            <w:r w:rsidRPr="00EC7DAB">
                              <w:rPr>
                                <w:sz w:val="24"/>
                                <w:u w:val="wave"/>
                              </w:rPr>
                              <w:t>milovala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A513D" w:rsidRPr="000A008D" w:rsidRDefault="000A513D" w:rsidP="000A513D">
                            <w:pPr>
                              <w:pStyle w:val="Bezmezer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Po znělých hláskách a samohláskách vyslovujeme jako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[</w:t>
                            </w:r>
                            <w:r w:rsidRPr="009B6FF1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].</w:t>
                            </w:r>
                          </w:p>
                          <w:p w:rsidR="000A513D" w:rsidRDefault="000A513D" w:rsidP="000A513D">
                            <w:pPr>
                              <w:pStyle w:val="Bezmezer"/>
                              <w:rPr>
                                <w:sz w:val="24"/>
                                <w:lang w:val="en-GB"/>
                              </w:rPr>
                            </w:pPr>
                          </w:p>
                          <w:p w:rsidR="000A513D" w:rsidRDefault="000A513D" w:rsidP="000A513D">
                            <w:pPr>
                              <w:pStyle w:val="Bezmez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Tom </w:t>
                            </w:r>
                            <w:r w:rsidRPr="00AF1943">
                              <w:rPr>
                                <w:b/>
                                <w:sz w:val="24"/>
                                <w:u w:val="wave"/>
                                <w:lang w:val="en-GB"/>
                              </w:rPr>
                              <w:t>lik</w:t>
                            </w:r>
                            <w:r w:rsidRPr="00AF1943">
                              <w:rPr>
                                <w:b/>
                                <w:sz w:val="24"/>
                                <w:highlight w:val="yellow"/>
                                <w:u w:val="wave"/>
                                <w:lang w:val="en-GB"/>
                              </w:rPr>
                              <w:t>ed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 xml:space="preserve"> his dog. [</w:t>
                            </w:r>
                            <w:r w:rsidRPr="000A008D">
                              <w:rPr>
                                <w:b/>
                                <w:sz w:val="24"/>
                                <w:lang w:val="en-GB"/>
                              </w:rPr>
                              <w:t>laik</w:t>
                            </w:r>
                            <w:r w:rsidRPr="000A008D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Tom </w:t>
                            </w:r>
                            <w:r w:rsidRPr="000A008D">
                              <w:rPr>
                                <w:sz w:val="24"/>
                                <w:u w:val="wave"/>
                              </w:rPr>
                              <w:t>měl rád</w:t>
                            </w:r>
                            <w:r>
                              <w:rPr>
                                <w:sz w:val="24"/>
                              </w:rPr>
                              <w:t xml:space="preserve"> svého psa.</w:t>
                            </w:r>
                          </w:p>
                          <w:p w:rsidR="000A513D" w:rsidRPr="009B6FF1" w:rsidRDefault="000A513D" w:rsidP="000A513D">
                            <w:pPr>
                              <w:pStyle w:val="Bezmezer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Po neznělých hláskách vyslovujeme jako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[</w:t>
                            </w:r>
                            <w:r w:rsidRPr="009B6FF1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].</w:t>
                            </w:r>
                          </w:p>
                          <w:p w:rsidR="000A513D" w:rsidRDefault="000A513D" w:rsidP="000A513D">
                            <w:pPr>
                              <w:pStyle w:val="Bezmezer"/>
                              <w:rPr>
                                <w:sz w:val="24"/>
                                <w:lang w:val="en-GB"/>
                              </w:rPr>
                            </w:pPr>
                          </w:p>
                          <w:p w:rsidR="000A513D" w:rsidRDefault="000A513D" w:rsidP="000A513D">
                            <w:pPr>
                              <w:pStyle w:val="Bezmez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They </w:t>
                            </w:r>
                            <w:r w:rsidRPr="00AF1943">
                              <w:rPr>
                                <w:b/>
                                <w:sz w:val="24"/>
                                <w:u w:val="wave"/>
                                <w:lang w:val="en-GB"/>
                              </w:rPr>
                              <w:t>hat</w:t>
                            </w:r>
                            <w:r w:rsidRPr="00AF1943">
                              <w:rPr>
                                <w:b/>
                                <w:sz w:val="24"/>
                                <w:highlight w:val="yellow"/>
                                <w:u w:val="wave"/>
                                <w:lang w:val="en-GB"/>
                              </w:rPr>
                              <w:t>ed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 xml:space="preserve"> cheese. [</w:t>
                            </w:r>
                            <w:r w:rsidRPr="009B6FF1">
                              <w:rPr>
                                <w:b/>
                                <w:sz w:val="24"/>
                                <w:lang w:val="en-GB"/>
                              </w:rPr>
                              <w:t>heit</w:t>
                            </w:r>
                            <w:r w:rsidRPr="009B6FF1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id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Oni </w:t>
                            </w:r>
                            <w:r w:rsidRPr="009B6FF1">
                              <w:rPr>
                                <w:sz w:val="24"/>
                                <w:u w:val="wave"/>
                              </w:rPr>
                              <w:t>nesnášeli</w:t>
                            </w:r>
                            <w:r>
                              <w:rPr>
                                <w:sz w:val="24"/>
                              </w:rPr>
                              <w:t xml:space="preserve"> sýr.</w:t>
                            </w:r>
                          </w:p>
                          <w:p w:rsidR="000A513D" w:rsidRPr="009B6FF1" w:rsidRDefault="000A513D" w:rsidP="000A513D">
                            <w:pPr>
                              <w:pStyle w:val="Bezmezer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Pokud slovo končí ve výslovnosti na T nebo D, vyslovujeme jako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[</w:t>
                            </w:r>
                            <w:r w:rsidRPr="009B6FF1">
                              <w:rPr>
                                <w:b/>
                                <w:sz w:val="24"/>
                                <w:highlight w:val="yellow"/>
                                <w:lang w:val="en-GB"/>
                              </w:rPr>
                              <w:t>id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>].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cs-CZ"/>
              </w:rPr>
              <w:t>Opiš</w:t>
            </w:r>
            <w:r>
              <w:rPr>
                <w:sz w:val="24"/>
              </w:rPr>
              <w:t xml:space="preserve"> si rámeček do sešitu English, nezapomeň na anglické datum a hezkou úpravu.</w:t>
            </w:r>
          </w:p>
          <w:p w:rsidR="000A513D" w:rsidRDefault="000A513D" w:rsidP="000A513D">
            <w:pPr>
              <w:pStyle w:val="Bezmezer"/>
              <w:rPr>
                <w:sz w:val="24"/>
              </w:rPr>
            </w:pPr>
          </w:p>
          <w:p w:rsidR="000A513D" w:rsidRDefault="000A513D" w:rsidP="000A513D">
            <w:pPr>
              <w:pStyle w:val="Bezmezer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 xml:space="preserve">Anglické věty z rámečku si </w:t>
            </w:r>
            <w:r w:rsidRPr="009B6FF1">
              <w:rPr>
                <w:b/>
                <w:sz w:val="24"/>
              </w:rPr>
              <w:t>několikrát nahlas přečti</w:t>
            </w:r>
            <w:r>
              <w:rPr>
                <w:sz w:val="24"/>
              </w:rPr>
              <w:t>, dávej pozor na výslovnost koncovky –ED.</w:t>
            </w:r>
          </w:p>
          <w:p w:rsidR="000A513D" w:rsidRDefault="000A513D" w:rsidP="000A513D">
            <w:pPr>
              <w:pStyle w:val="Bezmezer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>Pracovní sešit str. 46/1 a 2.</w:t>
            </w:r>
          </w:p>
          <w:p w:rsidR="000A513D" w:rsidRDefault="000A513D" w:rsidP="000A513D">
            <w:pPr>
              <w:pStyle w:val="Bezmezer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>Extra 1 za aktivitu můžeš získat, pokud vytvoříš křížovku z názvů sportů a hudebních nástrojů.</w:t>
            </w:r>
          </w:p>
          <w:p w:rsidR="000A513D" w:rsidRPr="000A513D" w:rsidRDefault="000A513D" w:rsidP="000A513D">
            <w:pPr>
              <w:pStyle w:val="Normlnweb"/>
              <w:rPr>
                <w:rFonts w:asciiTheme="minorHAnsi" w:hAnsiTheme="minorHAnsi" w:cstheme="minorHAnsi"/>
                <w:bCs/>
                <w:color w:val="000000"/>
              </w:rPr>
            </w:pPr>
            <w:r w:rsidRPr="000A513D">
              <w:rPr>
                <w:rFonts w:asciiTheme="minorHAnsi" w:hAnsiTheme="minorHAnsi" w:cstheme="minorHAnsi"/>
              </w:rPr>
              <w:t xml:space="preserve">Ve </w:t>
            </w:r>
            <w:r w:rsidRPr="000A513D">
              <w:rPr>
                <w:rFonts w:asciiTheme="minorHAnsi" w:hAnsiTheme="minorHAnsi" w:cstheme="minorHAnsi"/>
                <w:b/>
              </w:rPr>
              <w:t>středu 27. 5.</w:t>
            </w:r>
            <w:r w:rsidRPr="000A513D">
              <w:rPr>
                <w:rFonts w:asciiTheme="minorHAnsi" w:hAnsiTheme="minorHAnsi" w:cstheme="minorHAnsi"/>
              </w:rPr>
              <w:t xml:space="preserve"> Vás zase zvu do virtuální třídy na </w:t>
            </w:r>
            <w:r w:rsidRPr="000A513D">
              <w:rPr>
                <w:rFonts w:asciiTheme="minorHAnsi" w:hAnsiTheme="minorHAnsi" w:cstheme="minorHAnsi"/>
                <w:b/>
              </w:rPr>
              <w:t>ZOOM</w:t>
            </w:r>
            <w:r w:rsidRPr="000A513D">
              <w:rPr>
                <w:rFonts w:asciiTheme="minorHAnsi" w:hAnsiTheme="minorHAnsi" w:cstheme="minorHAnsi"/>
              </w:rPr>
              <w:t xml:space="preserve">u v čase </w:t>
            </w:r>
            <w:r w:rsidRPr="000A513D">
              <w:rPr>
                <w:rFonts w:asciiTheme="minorHAnsi" w:hAnsiTheme="minorHAnsi" w:cstheme="minorHAnsi"/>
                <w:b/>
              </w:rPr>
              <w:t>8:00 – 8:40</w:t>
            </w:r>
            <w:r w:rsidRPr="000A513D">
              <w:rPr>
                <w:rFonts w:asciiTheme="minorHAnsi" w:hAnsiTheme="minorHAnsi" w:cstheme="minorHAnsi"/>
              </w:rPr>
              <w:t xml:space="preserve">. Přístupový kód </w:t>
            </w:r>
            <w:r w:rsidRPr="000A513D">
              <w:rPr>
                <w:rFonts w:asciiTheme="minorHAnsi" w:hAnsiTheme="minorHAnsi" w:cstheme="minorHAnsi"/>
                <w:b/>
              </w:rPr>
              <w:t>781 1849 9158</w:t>
            </w:r>
            <w:r w:rsidRPr="000A513D">
              <w:rPr>
                <w:rFonts w:asciiTheme="minorHAnsi" w:hAnsiTheme="minorHAnsi" w:cstheme="minorHAnsi"/>
              </w:rPr>
              <w:t xml:space="preserve"> a heslo </w:t>
            </w:r>
            <w:r w:rsidRPr="000A513D">
              <w:rPr>
                <w:rFonts w:asciiTheme="minorHAnsi" w:hAnsiTheme="minorHAnsi" w:cstheme="minorHAnsi"/>
                <w:b/>
              </w:rPr>
              <w:t>0XaAym</w:t>
            </w:r>
            <w:r w:rsidRPr="000A513D">
              <w:rPr>
                <w:rFonts w:asciiTheme="minorHAnsi" w:hAnsiTheme="minorHAnsi" w:cstheme="minorHAnsi"/>
              </w:rPr>
              <w:t>. (Pozor, každý týden bude jiný!) Těším se na Vás spolu s Andym:-) M. Nem.</w:t>
            </w:r>
          </w:p>
          <w:p w:rsidR="00FD6B22" w:rsidRPr="000A513D" w:rsidRDefault="00FD6B22" w:rsidP="00FD6B22">
            <w:pPr>
              <w:pStyle w:val="Normlnweb"/>
              <w:rPr>
                <w:rFonts w:asciiTheme="minorHAnsi" w:hAnsiTheme="minorHAnsi" w:cstheme="minorHAnsi"/>
                <w:bCs/>
                <w:color w:val="000000"/>
              </w:rPr>
            </w:pPr>
            <w:r w:rsidRPr="000A513D">
              <w:rPr>
                <w:rFonts w:asciiTheme="minorHAnsi" w:hAnsiTheme="minorHAnsi" w:cstheme="minorHAnsi"/>
                <w:bCs/>
                <w:color w:val="000000"/>
              </w:rPr>
              <w:t>Fotku nebo sken vypracovaných úkolů posílejte do konce týdne ke kontrole své vyučující AJ.</w:t>
            </w:r>
          </w:p>
          <w:p w:rsidR="008C236C" w:rsidRPr="00273004" w:rsidRDefault="00710593" w:rsidP="000A513D">
            <w:pPr>
              <w:rPr>
                <w:b/>
                <w:sz w:val="24"/>
                <w:szCs w:val="24"/>
              </w:rPr>
            </w:pPr>
            <w:r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F93078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>E</w:t>
            </w:r>
            <w:r w:rsidR="000A513D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="00F93078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mail p. Baťové je : </w:t>
            </w:r>
            <w:hyperlink r:id="rId23" w:history="1">
              <w:r w:rsidR="00F93078" w:rsidRPr="000A513D">
                <w:rPr>
                  <w:rStyle w:val="Hypertextovodkaz"/>
                  <w:rFonts w:asciiTheme="minorHAnsi" w:hAnsiTheme="minorHAnsi" w:cstheme="minorHAnsi"/>
                  <w:b/>
                  <w:sz w:val="24"/>
                  <w:szCs w:val="24"/>
                </w:rPr>
                <w:t>skolabatova@seznam.cz</w:t>
              </w:r>
            </w:hyperlink>
            <w:r w:rsidR="00F93078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E</w:t>
            </w:r>
            <w:r w:rsidR="000A513D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="00F93078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>mail p.</w:t>
            </w:r>
            <w:r w:rsidR="000A513D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F93078" w:rsidRPr="000A513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Nemeškalové je : </w:t>
            </w:r>
            <w:hyperlink r:id="rId24" w:history="1">
              <w:r w:rsidR="00F93078" w:rsidRPr="000A513D">
                <w:rPr>
                  <w:rStyle w:val="Hypertextovodkaz"/>
                  <w:rFonts w:asciiTheme="minorHAnsi" w:hAnsiTheme="minorHAnsi" w:cstheme="minorHAnsi"/>
                  <w:b/>
                  <w:sz w:val="24"/>
                  <w:szCs w:val="24"/>
                </w:rPr>
                <w:t>zsjav.nem@seznam.cz</w:t>
              </w:r>
            </w:hyperlink>
            <w:r w:rsidRPr="00273004">
              <w:rPr>
                <w:b/>
              </w:rPr>
              <w:t xml:space="preserve"> </w:t>
            </w:r>
          </w:p>
        </w:tc>
      </w:tr>
    </w:tbl>
    <w:p w:rsidR="003662F6" w:rsidRDefault="003662F6" w:rsidP="00471A50">
      <w:pPr>
        <w:tabs>
          <w:tab w:val="left" w:pos="4678"/>
          <w:tab w:val="left" w:pos="4820"/>
        </w:tabs>
      </w:pPr>
      <w:bookmarkStart w:id="1" w:name="__52b6217b____1d9c5948____1998a1fb__past"/>
      <w:bookmarkEnd w:id="1"/>
    </w:p>
    <w:p w:rsidR="00BB57BB" w:rsidRDefault="00BB57BB" w:rsidP="00471A50">
      <w:pPr>
        <w:tabs>
          <w:tab w:val="left" w:pos="4678"/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F1D3C7" wp14:editId="59566736">
            <wp:simplePos x="0" y="0"/>
            <wp:positionH relativeFrom="page">
              <wp:posOffset>-1365885</wp:posOffset>
            </wp:positionH>
            <wp:positionV relativeFrom="page">
              <wp:posOffset>-1138555</wp:posOffset>
            </wp:positionV>
            <wp:extent cx="9458325" cy="12182475"/>
            <wp:effectExtent l="0" t="0" r="952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58325" cy="121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7BB" w:rsidRDefault="00BE6DB2" w:rsidP="00471A50">
      <w:pPr>
        <w:tabs>
          <w:tab w:val="left" w:pos="4678"/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4AE696D" wp14:editId="720F563B">
            <wp:simplePos x="0" y="0"/>
            <wp:positionH relativeFrom="page">
              <wp:posOffset>457200</wp:posOffset>
            </wp:positionH>
            <wp:positionV relativeFrom="margin">
              <wp:posOffset>-3004820</wp:posOffset>
            </wp:positionV>
            <wp:extent cx="8208010" cy="13744575"/>
            <wp:effectExtent l="0" t="0" r="254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10" cy="137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7BB" w:rsidRDefault="003F70DB" w:rsidP="00471A50">
      <w:pPr>
        <w:tabs>
          <w:tab w:val="left" w:pos="4678"/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AB3EBD" wp14:editId="6092BFC3">
            <wp:simplePos x="0" y="0"/>
            <wp:positionH relativeFrom="page">
              <wp:posOffset>104775</wp:posOffset>
            </wp:positionH>
            <wp:positionV relativeFrom="page">
              <wp:posOffset>-180340</wp:posOffset>
            </wp:positionV>
            <wp:extent cx="7543800" cy="108585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F58" w:rsidRDefault="0016015C" w:rsidP="00471A50">
      <w:pPr>
        <w:tabs>
          <w:tab w:val="left" w:pos="4678"/>
          <w:tab w:val="left" w:pos="48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F5D562" wp14:editId="4107DEC1">
            <wp:simplePos x="0" y="0"/>
            <wp:positionH relativeFrom="page">
              <wp:posOffset>167640</wp:posOffset>
            </wp:positionH>
            <wp:positionV relativeFrom="page">
              <wp:posOffset>13970</wp:posOffset>
            </wp:positionV>
            <wp:extent cx="7496175" cy="10658475"/>
            <wp:effectExtent l="0" t="0" r="9525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F58" w:rsidSect="00722C6C">
      <w:footerReference w:type="default" r:id="rId29"/>
      <w:headerReference w:type="first" r:id="rId30"/>
      <w:footerReference w:type="first" r:id="rId31"/>
      <w:pgSz w:w="11906" w:h="16838" w:code="9"/>
      <w:pgMar w:top="1418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F38" w:rsidRDefault="00265F38">
      <w:r>
        <w:separator/>
      </w:r>
    </w:p>
  </w:endnote>
  <w:endnote w:type="continuationSeparator" w:id="0">
    <w:p w:rsidR="00265F38" w:rsidRDefault="0026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Default="00312472" w:rsidP="001B68E9">
    <w:pPr>
      <w:pStyle w:val="Zpat"/>
      <w:pBdr>
        <w:top w:val="single" w:sz="4" w:space="1" w:color="auto"/>
      </w:pBdr>
      <w:jc w:val="center"/>
      <w:rPr>
        <w:rStyle w:val="slostrnky"/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E0592">
      <w:rPr>
        <w:rStyle w:val="slostrnky"/>
        <w:rFonts w:ascii="Arial" w:hAnsi="Arial" w:cs="Arial"/>
        <w:b/>
        <w:noProof/>
        <w:sz w:val="16"/>
        <w:szCs w:val="16"/>
      </w:rPr>
      <w:t>8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E0592">
      <w:rPr>
        <w:rStyle w:val="slostrnky"/>
        <w:rFonts w:ascii="Arial" w:hAnsi="Arial" w:cs="Arial"/>
        <w:b/>
        <w:noProof/>
        <w:sz w:val="16"/>
        <w:szCs w:val="16"/>
      </w:rPr>
      <w:t>8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1B68E9" w:rsidRDefault="00312472" w:rsidP="00312472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E0592">
      <w:rPr>
        <w:rStyle w:val="slostrnky"/>
        <w:rFonts w:ascii="Arial" w:hAnsi="Arial" w:cs="Arial"/>
        <w:b/>
        <w:noProof/>
        <w:sz w:val="16"/>
        <w:szCs w:val="16"/>
      </w:rPr>
      <w:t>1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FE0592">
      <w:rPr>
        <w:rStyle w:val="slostrnky"/>
        <w:rFonts w:ascii="Arial" w:hAnsi="Arial" w:cs="Arial"/>
        <w:b/>
        <w:noProof/>
        <w:sz w:val="16"/>
        <w:szCs w:val="16"/>
      </w:rPr>
      <w:t>8</w:t>
    </w:r>
    <w:r w:rsidR="006100AE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F38" w:rsidRDefault="00265F38">
      <w:r>
        <w:separator/>
      </w:r>
    </w:p>
  </w:footnote>
  <w:footnote w:type="continuationSeparator" w:id="0">
    <w:p w:rsidR="00265F38" w:rsidRDefault="00265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CD3A46" w:rsidRDefault="00565596" w:rsidP="00312472">
    <w:pPr>
      <w:pStyle w:val="Zhlav"/>
      <w:jc w:val="right"/>
      <w:rPr>
        <w:b/>
        <w:sz w:val="32"/>
        <w:szCs w:val="32"/>
        <w:lang w:val="en-US"/>
      </w:rPr>
    </w:pPr>
    <w:r w:rsidRPr="00CD3A46">
      <w:rPr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C838E87" wp14:editId="5DFFDB49">
          <wp:simplePos x="0" y="0"/>
          <wp:positionH relativeFrom="column">
            <wp:posOffset>-5715</wp:posOffset>
          </wp:positionH>
          <wp:positionV relativeFrom="paragraph">
            <wp:posOffset>-164465</wp:posOffset>
          </wp:positionV>
          <wp:extent cx="914400" cy="714375"/>
          <wp:effectExtent l="0" t="0" r="0" b="0"/>
          <wp:wrapNone/>
          <wp:docPr id="1" name="Obrázek 1" descr="C:\Users\bury.ZSJAVORNIK\Documents\ZŠ JAVORNÍK\LOGO\logo ZS-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ry.ZSJAVORNIK\Documents\ZŠ JAVORNÍK\LOGO\logo ZS-ma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2472" w:rsidRPr="00CD3A46" w:rsidRDefault="000D5AE2" w:rsidP="000D5AE2">
    <w:pPr>
      <w:pStyle w:val="Zhlav"/>
      <w:pBdr>
        <w:bottom w:val="single" w:sz="4" w:space="1" w:color="auto"/>
      </w:pBdr>
      <w:spacing w:line="240" w:lineRule="auto"/>
      <w:rPr>
        <w:b/>
        <w:sz w:val="36"/>
        <w:szCs w:val="36"/>
        <w:lang w:val="en-US"/>
      </w:rPr>
    </w:pPr>
    <w:r w:rsidRPr="00CD3A46">
      <w:rPr>
        <w:b/>
        <w:sz w:val="36"/>
        <w:szCs w:val="36"/>
        <w:lang w:val="en-US"/>
      </w:rPr>
      <w:t xml:space="preserve">                </w:t>
    </w:r>
    <w:r w:rsidR="00CD3A46">
      <w:rPr>
        <w:b/>
        <w:sz w:val="36"/>
        <w:szCs w:val="36"/>
        <w:lang w:val="en-US"/>
      </w:rPr>
      <w:tab/>
      <w:t xml:space="preserve">       </w:t>
    </w:r>
    <w:r w:rsidR="00312472" w:rsidRPr="00CD3A46">
      <w:rPr>
        <w:b/>
        <w:sz w:val="36"/>
        <w:szCs w:val="36"/>
        <w:lang w:val="en-US"/>
      </w:rPr>
      <w:t>Základní škola J</w:t>
    </w:r>
    <w:r w:rsidR="00D27B71" w:rsidRPr="00CD3A46">
      <w:rPr>
        <w:b/>
        <w:sz w:val="36"/>
        <w:szCs w:val="36"/>
        <w:lang w:val="en-US"/>
      </w:rPr>
      <w:t>avorník, okres J</w:t>
    </w:r>
    <w:r w:rsidR="00312472" w:rsidRPr="00CD3A46">
      <w:rPr>
        <w:b/>
        <w:sz w:val="36"/>
        <w:szCs w:val="36"/>
        <w:lang w:val="en-US"/>
      </w:rPr>
      <w:t>eseník</w:t>
    </w:r>
  </w:p>
  <w:p w:rsidR="00312472" w:rsidRPr="00CD3A46" w:rsidRDefault="00D27B71" w:rsidP="000D5AE2">
    <w:pPr>
      <w:pStyle w:val="Zhlav"/>
      <w:spacing w:line="240" w:lineRule="auto"/>
      <w:jc w:val="center"/>
      <w:rPr>
        <w:b/>
        <w:sz w:val="32"/>
        <w:szCs w:val="32"/>
        <w:lang w:val="en-US"/>
      </w:rPr>
    </w:pPr>
    <w:r w:rsidRPr="00CD3A46">
      <w:rPr>
        <w:b/>
        <w:sz w:val="16"/>
        <w:szCs w:val="16"/>
      </w:rPr>
      <w:t xml:space="preserve">Školní 72, </w:t>
    </w:r>
    <w:r w:rsidR="000D5AE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>790 70 Javorník</w:t>
    </w:r>
    <w:r w:rsidR="0031247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>Tel</w:t>
    </w:r>
    <w:r w:rsidR="00722C6C" w:rsidRPr="00CD3A46">
      <w:rPr>
        <w:b/>
        <w:sz w:val="16"/>
        <w:szCs w:val="16"/>
        <w:lang w:val="en-US"/>
      </w:rPr>
      <w:t>.</w:t>
    </w:r>
    <w:r w:rsidR="00312472" w:rsidRPr="00CD3A46">
      <w:rPr>
        <w:b/>
        <w:sz w:val="16"/>
        <w:szCs w:val="16"/>
        <w:lang w:val="en-US"/>
      </w:rPr>
      <w:t>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t>584</w:t>
    </w:r>
    <w:r w:rsidR="000D5AE2" w:rsidRPr="00CD3A46">
      <w:rPr>
        <w:b/>
        <w:sz w:val="16"/>
        <w:szCs w:val="16"/>
      </w:rPr>
      <w:t> </w:t>
    </w:r>
    <w:r w:rsidR="00312472" w:rsidRPr="00CD3A46">
      <w:rPr>
        <w:b/>
        <w:sz w:val="16"/>
        <w:szCs w:val="16"/>
      </w:rPr>
      <w:t>4</w:t>
    </w:r>
    <w:r w:rsidR="000D5AE2" w:rsidRPr="00CD3A46">
      <w:rPr>
        <w:b/>
        <w:sz w:val="16"/>
        <w:szCs w:val="16"/>
      </w:rPr>
      <w:t>40 308</w:t>
    </w:r>
    <w:r w:rsidR="00722C6C" w:rsidRPr="00CD3A46">
      <w:rPr>
        <w:b/>
        <w:sz w:val="16"/>
        <w:szCs w:val="16"/>
      </w:rPr>
      <w:t>,</w:t>
    </w:r>
    <w:r w:rsidR="000D5AE2" w:rsidRPr="00CD3A46">
      <w:rPr>
        <w:b/>
        <w:sz w:val="16"/>
        <w:szCs w:val="16"/>
      </w:rPr>
      <w:t xml:space="preserve"> </w:t>
    </w:r>
    <w:r w:rsidR="00722C6C" w:rsidRPr="00CD3A46">
      <w:rPr>
        <w:b/>
        <w:sz w:val="16"/>
        <w:szCs w:val="16"/>
      </w:rPr>
      <w:t xml:space="preserve"> 7</w:t>
    </w:r>
    <w:r w:rsidR="000D5AE2" w:rsidRPr="00CD3A46">
      <w:rPr>
        <w:b/>
        <w:sz w:val="16"/>
        <w:szCs w:val="16"/>
      </w:rPr>
      <w:t xml:space="preserve">25 005 504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E-mail: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024A31" w:rsidRPr="00CD3A46">
      <w:rPr>
        <w:b/>
        <w:sz w:val="16"/>
        <w:szCs w:val="16"/>
        <w:lang w:val="en-US"/>
      </w:rPr>
      <w:t>reditel@zsjavornik.cz</w:t>
    </w:r>
    <w:r w:rsidR="000D5AE2" w:rsidRPr="00CD3A46">
      <w:rPr>
        <w:b/>
        <w:sz w:val="16"/>
        <w:szCs w:val="16"/>
        <w:lang w:val="en-US"/>
      </w:rPr>
      <w:t xml:space="preserve"> 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 </w:t>
    </w:r>
    <w:r w:rsidR="00312472" w:rsidRPr="00CD3A46">
      <w:rPr>
        <w:b/>
        <w:sz w:val="16"/>
        <w:szCs w:val="16"/>
      </w:rPr>
      <w:t xml:space="preserve"> I</w:t>
    </w:r>
    <w:r w:rsidR="00722C6C" w:rsidRPr="00CD3A46">
      <w:rPr>
        <w:b/>
        <w:sz w:val="16"/>
        <w:szCs w:val="16"/>
      </w:rPr>
      <w:t>Č</w:t>
    </w:r>
    <w:r w:rsidR="00312472" w:rsidRPr="00CD3A46">
      <w:rPr>
        <w:b/>
        <w:sz w:val="16"/>
        <w:szCs w:val="16"/>
      </w:rPr>
      <w:t xml:space="preserve">O: </w:t>
    </w:r>
    <w:r w:rsidR="000D5AE2" w:rsidRPr="00CD3A46">
      <w:rPr>
        <w:b/>
        <w:sz w:val="16"/>
        <w:szCs w:val="16"/>
      </w:rPr>
      <w:t>63</w:t>
    </w:r>
    <w:r w:rsidR="009113AF" w:rsidRPr="00CD3A46">
      <w:rPr>
        <w:b/>
        <w:sz w:val="16"/>
        <w:szCs w:val="16"/>
      </w:rPr>
      <w:t>6</w:t>
    </w:r>
    <w:r w:rsidR="000D5AE2" w:rsidRPr="00CD3A46">
      <w:rPr>
        <w:b/>
        <w:sz w:val="16"/>
        <w:szCs w:val="16"/>
      </w:rPr>
      <w:t xml:space="preserve"> 96 517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6E7C"/>
    <w:multiLevelType w:val="hybridMultilevel"/>
    <w:tmpl w:val="20C46CAA"/>
    <w:lvl w:ilvl="0" w:tplc="DCB0DF32"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064FA0"/>
    <w:multiLevelType w:val="hybridMultilevel"/>
    <w:tmpl w:val="F55080EA"/>
    <w:lvl w:ilvl="0" w:tplc="EED2964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0785"/>
    <w:multiLevelType w:val="hybridMultilevel"/>
    <w:tmpl w:val="6DC498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27DE5"/>
    <w:multiLevelType w:val="hybridMultilevel"/>
    <w:tmpl w:val="BC84B8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348A0"/>
    <w:multiLevelType w:val="hybridMultilevel"/>
    <w:tmpl w:val="0A2C93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13631"/>
    <w:multiLevelType w:val="hybridMultilevel"/>
    <w:tmpl w:val="8A22B2E8"/>
    <w:lvl w:ilvl="0" w:tplc="0012EA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C44"/>
    <w:multiLevelType w:val="hybridMultilevel"/>
    <w:tmpl w:val="FCFC0596"/>
    <w:lvl w:ilvl="0" w:tplc="473C28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D160C"/>
    <w:multiLevelType w:val="hybridMultilevel"/>
    <w:tmpl w:val="0EBC8D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26945"/>
    <w:multiLevelType w:val="hybridMultilevel"/>
    <w:tmpl w:val="8C32EB1E"/>
    <w:lvl w:ilvl="0" w:tplc="91608E50">
      <w:start w:val="1"/>
      <w:numFmt w:val="decimal"/>
      <w:lvlText w:val="%1)"/>
      <w:lvlJc w:val="left"/>
      <w:pPr>
        <w:ind w:left="179" w:hanging="360"/>
      </w:pPr>
      <w:rPr>
        <w:rFonts w:ascii="Bookman Old Style" w:eastAsia="Times New Roman" w:hAnsi="Bookman Old Style" w:cs="Calibri"/>
      </w:rPr>
    </w:lvl>
    <w:lvl w:ilvl="1" w:tplc="04050019">
      <w:start w:val="1"/>
      <w:numFmt w:val="lowerLetter"/>
      <w:lvlText w:val="%2."/>
      <w:lvlJc w:val="left"/>
      <w:pPr>
        <w:ind w:left="899" w:hanging="360"/>
      </w:pPr>
    </w:lvl>
    <w:lvl w:ilvl="2" w:tplc="0405001B">
      <w:start w:val="1"/>
      <w:numFmt w:val="lowerRoman"/>
      <w:lvlText w:val="%3."/>
      <w:lvlJc w:val="right"/>
      <w:pPr>
        <w:ind w:left="1619" w:hanging="180"/>
      </w:pPr>
    </w:lvl>
    <w:lvl w:ilvl="3" w:tplc="0405000F">
      <w:start w:val="1"/>
      <w:numFmt w:val="decimal"/>
      <w:lvlText w:val="%4."/>
      <w:lvlJc w:val="left"/>
      <w:pPr>
        <w:ind w:left="2339" w:hanging="360"/>
      </w:pPr>
    </w:lvl>
    <w:lvl w:ilvl="4" w:tplc="04050019">
      <w:start w:val="1"/>
      <w:numFmt w:val="lowerLetter"/>
      <w:lvlText w:val="%5."/>
      <w:lvlJc w:val="left"/>
      <w:pPr>
        <w:ind w:left="3059" w:hanging="360"/>
      </w:pPr>
    </w:lvl>
    <w:lvl w:ilvl="5" w:tplc="0405001B">
      <w:start w:val="1"/>
      <w:numFmt w:val="lowerRoman"/>
      <w:lvlText w:val="%6."/>
      <w:lvlJc w:val="right"/>
      <w:pPr>
        <w:ind w:left="3779" w:hanging="180"/>
      </w:pPr>
    </w:lvl>
    <w:lvl w:ilvl="6" w:tplc="0405000F">
      <w:start w:val="1"/>
      <w:numFmt w:val="decimal"/>
      <w:lvlText w:val="%7."/>
      <w:lvlJc w:val="left"/>
      <w:pPr>
        <w:ind w:left="4499" w:hanging="360"/>
      </w:pPr>
    </w:lvl>
    <w:lvl w:ilvl="7" w:tplc="04050019">
      <w:start w:val="1"/>
      <w:numFmt w:val="lowerLetter"/>
      <w:lvlText w:val="%8."/>
      <w:lvlJc w:val="left"/>
      <w:pPr>
        <w:ind w:left="5219" w:hanging="360"/>
      </w:pPr>
    </w:lvl>
    <w:lvl w:ilvl="8" w:tplc="0405001B">
      <w:start w:val="1"/>
      <w:numFmt w:val="lowerRoman"/>
      <w:lvlText w:val="%9."/>
      <w:lvlJc w:val="right"/>
      <w:pPr>
        <w:ind w:left="5939" w:hanging="180"/>
      </w:pPr>
    </w:lvl>
  </w:abstractNum>
  <w:abstractNum w:abstractNumId="9" w15:restartNumberingAfterBreak="0">
    <w:nsid w:val="154F202A"/>
    <w:multiLevelType w:val="hybridMultilevel"/>
    <w:tmpl w:val="518485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5219D"/>
    <w:multiLevelType w:val="hybridMultilevel"/>
    <w:tmpl w:val="EF3A1B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5673C"/>
    <w:multiLevelType w:val="hybridMultilevel"/>
    <w:tmpl w:val="747AD4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778AF"/>
    <w:multiLevelType w:val="hybridMultilevel"/>
    <w:tmpl w:val="8E7214B8"/>
    <w:lvl w:ilvl="0" w:tplc="59905656">
      <w:start w:val="1"/>
      <w:numFmt w:val="lowerLetter"/>
      <w:lvlText w:val="%1)"/>
      <w:lvlJc w:val="left"/>
      <w:pPr>
        <w:ind w:left="1440" w:hanging="360"/>
      </w:pPr>
      <w:rPr>
        <w:rFonts w:ascii="Bookman Old Style" w:eastAsia="Times New Roman" w:hAnsi="Bookman Old Style"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2210E9"/>
    <w:multiLevelType w:val="hybridMultilevel"/>
    <w:tmpl w:val="E11EB9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84DBB"/>
    <w:multiLevelType w:val="hybridMultilevel"/>
    <w:tmpl w:val="304ACC12"/>
    <w:lvl w:ilvl="0" w:tplc="CE006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D420C2"/>
    <w:multiLevelType w:val="hybridMultilevel"/>
    <w:tmpl w:val="3D86C584"/>
    <w:lvl w:ilvl="0" w:tplc="21F060F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A79B9"/>
    <w:multiLevelType w:val="hybridMultilevel"/>
    <w:tmpl w:val="3C5C0F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45D0C"/>
    <w:multiLevelType w:val="hybridMultilevel"/>
    <w:tmpl w:val="CB3674A4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0AE0AA1"/>
    <w:multiLevelType w:val="hybridMultilevel"/>
    <w:tmpl w:val="CCAC9F06"/>
    <w:lvl w:ilvl="0" w:tplc="0770CEB6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77D72"/>
    <w:multiLevelType w:val="hybridMultilevel"/>
    <w:tmpl w:val="AB6842B8"/>
    <w:lvl w:ilvl="0" w:tplc="20B6693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32B84"/>
    <w:multiLevelType w:val="hybridMultilevel"/>
    <w:tmpl w:val="E5629378"/>
    <w:lvl w:ilvl="0" w:tplc="AC62A2B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5378DC"/>
    <w:multiLevelType w:val="hybridMultilevel"/>
    <w:tmpl w:val="E2D244F0"/>
    <w:lvl w:ilvl="0" w:tplc="6540A51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433509"/>
    <w:multiLevelType w:val="hybridMultilevel"/>
    <w:tmpl w:val="09F2FC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D7B61"/>
    <w:multiLevelType w:val="hybridMultilevel"/>
    <w:tmpl w:val="CAB61D04"/>
    <w:lvl w:ilvl="0" w:tplc="24A069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FD2B72"/>
    <w:multiLevelType w:val="hybridMultilevel"/>
    <w:tmpl w:val="494C437A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EAA72DA"/>
    <w:multiLevelType w:val="hybridMultilevel"/>
    <w:tmpl w:val="DC68457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70388"/>
    <w:multiLevelType w:val="hybridMultilevel"/>
    <w:tmpl w:val="77F428CC"/>
    <w:lvl w:ilvl="0" w:tplc="5DE6CCA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AB16384"/>
    <w:multiLevelType w:val="hybridMultilevel"/>
    <w:tmpl w:val="05FC158E"/>
    <w:lvl w:ilvl="0" w:tplc="A496C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F04EFC"/>
    <w:multiLevelType w:val="hybridMultilevel"/>
    <w:tmpl w:val="FEEAF6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51E79"/>
    <w:multiLevelType w:val="hybridMultilevel"/>
    <w:tmpl w:val="DE90BF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637657"/>
    <w:multiLevelType w:val="hybridMultilevel"/>
    <w:tmpl w:val="8E3C1A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96B46"/>
    <w:multiLevelType w:val="hybridMultilevel"/>
    <w:tmpl w:val="48E28FC8"/>
    <w:lvl w:ilvl="0" w:tplc="ED98930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21385"/>
    <w:multiLevelType w:val="hybridMultilevel"/>
    <w:tmpl w:val="C478C0F8"/>
    <w:lvl w:ilvl="0" w:tplc="DCFC5D9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460E0"/>
    <w:multiLevelType w:val="hybridMultilevel"/>
    <w:tmpl w:val="EF960888"/>
    <w:lvl w:ilvl="0" w:tplc="64E4EB5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singl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6773F"/>
    <w:multiLevelType w:val="hybridMultilevel"/>
    <w:tmpl w:val="3A844ED2"/>
    <w:lvl w:ilvl="0" w:tplc="816C9F7E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55BAB"/>
    <w:multiLevelType w:val="hybridMultilevel"/>
    <w:tmpl w:val="721CFE12"/>
    <w:lvl w:ilvl="0" w:tplc="060A22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4"/>
  </w:num>
  <w:num w:numId="4">
    <w:abstractNumId w:val="5"/>
  </w:num>
  <w:num w:numId="5">
    <w:abstractNumId w:val="35"/>
  </w:num>
  <w:num w:numId="6">
    <w:abstractNumId w:val="1"/>
  </w:num>
  <w:num w:numId="7">
    <w:abstractNumId w:val="25"/>
  </w:num>
  <w:num w:numId="8">
    <w:abstractNumId w:val="7"/>
  </w:num>
  <w:num w:numId="9">
    <w:abstractNumId w:val="2"/>
  </w:num>
  <w:num w:numId="10">
    <w:abstractNumId w:val="13"/>
  </w:num>
  <w:num w:numId="11">
    <w:abstractNumId w:val="24"/>
  </w:num>
  <w:num w:numId="12">
    <w:abstractNumId w:val="17"/>
  </w:num>
  <w:num w:numId="13">
    <w:abstractNumId w:val="0"/>
  </w:num>
  <w:num w:numId="14">
    <w:abstractNumId w:val="19"/>
  </w:num>
  <w:num w:numId="15">
    <w:abstractNumId w:val="27"/>
  </w:num>
  <w:num w:numId="16">
    <w:abstractNumId w:val="12"/>
  </w:num>
  <w:num w:numId="17">
    <w:abstractNumId w:val="26"/>
  </w:num>
  <w:num w:numId="18">
    <w:abstractNumId w:val="15"/>
  </w:num>
  <w:num w:numId="19">
    <w:abstractNumId w:val="28"/>
  </w:num>
  <w:num w:numId="20">
    <w:abstractNumId w:val="16"/>
  </w:num>
  <w:num w:numId="21">
    <w:abstractNumId w:val="22"/>
  </w:num>
  <w:num w:numId="22">
    <w:abstractNumId w:val="14"/>
  </w:num>
  <w:num w:numId="23">
    <w:abstractNumId w:val="30"/>
  </w:num>
  <w:num w:numId="24">
    <w:abstractNumId w:val="20"/>
  </w:num>
  <w:num w:numId="25">
    <w:abstractNumId w:val="33"/>
  </w:num>
  <w:num w:numId="26">
    <w:abstractNumId w:val="23"/>
  </w:num>
  <w:num w:numId="27">
    <w:abstractNumId w:val="21"/>
  </w:num>
  <w:num w:numId="28">
    <w:abstractNumId w:val="32"/>
  </w:num>
  <w:num w:numId="29">
    <w:abstractNumId w:val="31"/>
  </w:num>
  <w:num w:numId="30">
    <w:abstractNumId w:val="34"/>
  </w:num>
  <w:num w:numId="31">
    <w:abstractNumId w:val="29"/>
  </w:num>
  <w:num w:numId="32">
    <w:abstractNumId w:val="10"/>
  </w:num>
  <w:num w:numId="33">
    <w:abstractNumId w:val="9"/>
  </w:num>
  <w:num w:numId="34">
    <w:abstractNumId w:val="3"/>
  </w:num>
  <w:num w:numId="35">
    <w:abstractNumId w:val="1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B"/>
    <w:rsid w:val="00001725"/>
    <w:rsid w:val="00002E39"/>
    <w:rsid w:val="0000414E"/>
    <w:rsid w:val="00004E7D"/>
    <w:rsid w:val="000077C7"/>
    <w:rsid w:val="00020201"/>
    <w:rsid w:val="00024A31"/>
    <w:rsid w:val="00024D5F"/>
    <w:rsid w:val="0003253A"/>
    <w:rsid w:val="00042DE4"/>
    <w:rsid w:val="00043B1A"/>
    <w:rsid w:val="000450DD"/>
    <w:rsid w:val="000675DA"/>
    <w:rsid w:val="0007432B"/>
    <w:rsid w:val="00081A37"/>
    <w:rsid w:val="00086ECD"/>
    <w:rsid w:val="000A1570"/>
    <w:rsid w:val="000A1ACA"/>
    <w:rsid w:val="000A204C"/>
    <w:rsid w:val="000A4B4B"/>
    <w:rsid w:val="000A513D"/>
    <w:rsid w:val="000B6673"/>
    <w:rsid w:val="000C33FE"/>
    <w:rsid w:val="000C5102"/>
    <w:rsid w:val="000C6E2E"/>
    <w:rsid w:val="000C757D"/>
    <w:rsid w:val="000D0D16"/>
    <w:rsid w:val="000D118F"/>
    <w:rsid w:val="000D303C"/>
    <w:rsid w:val="000D5AE2"/>
    <w:rsid w:val="000D62C5"/>
    <w:rsid w:val="000F038E"/>
    <w:rsid w:val="00105579"/>
    <w:rsid w:val="00106FD4"/>
    <w:rsid w:val="0011146D"/>
    <w:rsid w:val="0011218B"/>
    <w:rsid w:val="00113256"/>
    <w:rsid w:val="001305D8"/>
    <w:rsid w:val="00133AA6"/>
    <w:rsid w:val="0014266C"/>
    <w:rsid w:val="001454C3"/>
    <w:rsid w:val="0016015C"/>
    <w:rsid w:val="00161F6C"/>
    <w:rsid w:val="00166DA1"/>
    <w:rsid w:val="00185BDB"/>
    <w:rsid w:val="001862E0"/>
    <w:rsid w:val="00186422"/>
    <w:rsid w:val="001871B6"/>
    <w:rsid w:val="001A511E"/>
    <w:rsid w:val="001B68E9"/>
    <w:rsid w:val="001D3B19"/>
    <w:rsid w:val="001D7D91"/>
    <w:rsid w:val="001F43A6"/>
    <w:rsid w:val="001F4CA0"/>
    <w:rsid w:val="001F5034"/>
    <w:rsid w:val="00202DDE"/>
    <w:rsid w:val="00221666"/>
    <w:rsid w:val="00232B15"/>
    <w:rsid w:val="00232F6F"/>
    <w:rsid w:val="00237336"/>
    <w:rsid w:val="00254FD1"/>
    <w:rsid w:val="00265F38"/>
    <w:rsid w:val="00266C08"/>
    <w:rsid w:val="00267529"/>
    <w:rsid w:val="00267848"/>
    <w:rsid w:val="002725C7"/>
    <w:rsid w:val="00273004"/>
    <w:rsid w:val="002742F7"/>
    <w:rsid w:val="00275D19"/>
    <w:rsid w:val="002A2CBE"/>
    <w:rsid w:val="002C347A"/>
    <w:rsid w:val="002C496C"/>
    <w:rsid w:val="002D7AD3"/>
    <w:rsid w:val="002E1D6D"/>
    <w:rsid w:val="002E2510"/>
    <w:rsid w:val="002F19DD"/>
    <w:rsid w:val="00304441"/>
    <w:rsid w:val="00312358"/>
    <w:rsid w:val="00312472"/>
    <w:rsid w:val="003155EC"/>
    <w:rsid w:val="00317258"/>
    <w:rsid w:val="00321E14"/>
    <w:rsid w:val="00330CB1"/>
    <w:rsid w:val="003321A0"/>
    <w:rsid w:val="00334F19"/>
    <w:rsid w:val="00342512"/>
    <w:rsid w:val="00347592"/>
    <w:rsid w:val="0035746B"/>
    <w:rsid w:val="00360F57"/>
    <w:rsid w:val="003662F6"/>
    <w:rsid w:val="00375578"/>
    <w:rsid w:val="003828AE"/>
    <w:rsid w:val="00383CAC"/>
    <w:rsid w:val="003844AF"/>
    <w:rsid w:val="0038527A"/>
    <w:rsid w:val="00387802"/>
    <w:rsid w:val="003A28A7"/>
    <w:rsid w:val="003B1104"/>
    <w:rsid w:val="003B1811"/>
    <w:rsid w:val="003C24D5"/>
    <w:rsid w:val="003D0AA9"/>
    <w:rsid w:val="003D0CC8"/>
    <w:rsid w:val="003D4277"/>
    <w:rsid w:val="003D71F3"/>
    <w:rsid w:val="003E27E3"/>
    <w:rsid w:val="003E6574"/>
    <w:rsid w:val="003F08B0"/>
    <w:rsid w:val="003F70DB"/>
    <w:rsid w:val="00401D2B"/>
    <w:rsid w:val="00405755"/>
    <w:rsid w:val="004128AA"/>
    <w:rsid w:val="004248F3"/>
    <w:rsid w:val="004370E1"/>
    <w:rsid w:val="004462A6"/>
    <w:rsid w:val="00446B43"/>
    <w:rsid w:val="004550D6"/>
    <w:rsid w:val="0046549B"/>
    <w:rsid w:val="00471A50"/>
    <w:rsid w:val="00477767"/>
    <w:rsid w:val="00482C93"/>
    <w:rsid w:val="004857AC"/>
    <w:rsid w:val="00493834"/>
    <w:rsid w:val="00495AFD"/>
    <w:rsid w:val="004A2F51"/>
    <w:rsid w:val="004A3F03"/>
    <w:rsid w:val="004A541A"/>
    <w:rsid w:val="004B6A72"/>
    <w:rsid w:val="004C2D59"/>
    <w:rsid w:val="004E0E8D"/>
    <w:rsid w:val="004F0CEF"/>
    <w:rsid w:val="004F55E4"/>
    <w:rsid w:val="004F6B3C"/>
    <w:rsid w:val="00500301"/>
    <w:rsid w:val="0051521F"/>
    <w:rsid w:val="00522C57"/>
    <w:rsid w:val="00527F62"/>
    <w:rsid w:val="0053016C"/>
    <w:rsid w:val="00536FBB"/>
    <w:rsid w:val="005424F7"/>
    <w:rsid w:val="00545544"/>
    <w:rsid w:val="005527DC"/>
    <w:rsid w:val="005616A0"/>
    <w:rsid w:val="005639BA"/>
    <w:rsid w:val="00565596"/>
    <w:rsid w:val="005708F9"/>
    <w:rsid w:val="005715B3"/>
    <w:rsid w:val="0058572E"/>
    <w:rsid w:val="00594007"/>
    <w:rsid w:val="005A4F65"/>
    <w:rsid w:val="005A605F"/>
    <w:rsid w:val="005B5B4C"/>
    <w:rsid w:val="005C0AC6"/>
    <w:rsid w:val="005C70D0"/>
    <w:rsid w:val="005D50F5"/>
    <w:rsid w:val="005E7ECF"/>
    <w:rsid w:val="005F0A66"/>
    <w:rsid w:val="005F17F8"/>
    <w:rsid w:val="00604347"/>
    <w:rsid w:val="0060489E"/>
    <w:rsid w:val="006100AE"/>
    <w:rsid w:val="0061215D"/>
    <w:rsid w:val="00631F60"/>
    <w:rsid w:val="006369A7"/>
    <w:rsid w:val="00636C31"/>
    <w:rsid w:val="00660F9D"/>
    <w:rsid w:val="006805D6"/>
    <w:rsid w:val="006A0FEB"/>
    <w:rsid w:val="006A210C"/>
    <w:rsid w:val="006B2969"/>
    <w:rsid w:val="006B604B"/>
    <w:rsid w:val="006C0ED0"/>
    <w:rsid w:val="006C4AC0"/>
    <w:rsid w:val="006C584D"/>
    <w:rsid w:val="006D186A"/>
    <w:rsid w:val="006D7387"/>
    <w:rsid w:val="006E1882"/>
    <w:rsid w:val="006E5E49"/>
    <w:rsid w:val="006F46CA"/>
    <w:rsid w:val="00702FD9"/>
    <w:rsid w:val="00703264"/>
    <w:rsid w:val="00710593"/>
    <w:rsid w:val="00712458"/>
    <w:rsid w:val="0071307A"/>
    <w:rsid w:val="00716ADA"/>
    <w:rsid w:val="00717C6A"/>
    <w:rsid w:val="00722C6C"/>
    <w:rsid w:val="007264C6"/>
    <w:rsid w:val="00733437"/>
    <w:rsid w:val="007347DE"/>
    <w:rsid w:val="007411F8"/>
    <w:rsid w:val="00742C5F"/>
    <w:rsid w:val="00745021"/>
    <w:rsid w:val="007452D1"/>
    <w:rsid w:val="00747450"/>
    <w:rsid w:val="00760C9D"/>
    <w:rsid w:val="00764C40"/>
    <w:rsid w:val="0078646A"/>
    <w:rsid w:val="00791093"/>
    <w:rsid w:val="00791465"/>
    <w:rsid w:val="007B4979"/>
    <w:rsid w:val="007C2004"/>
    <w:rsid w:val="007C7DC1"/>
    <w:rsid w:val="007D0587"/>
    <w:rsid w:val="007D4778"/>
    <w:rsid w:val="007D52F3"/>
    <w:rsid w:val="007D60B2"/>
    <w:rsid w:val="007D7368"/>
    <w:rsid w:val="007F3A08"/>
    <w:rsid w:val="007F6FEE"/>
    <w:rsid w:val="008027F8"/>
    <w:rsid w:val="00807C7D"/>
    <w:rsid w:val="008126C7"/>
    <w:rsid w:val="008161C6"/>
    <w:rsid w:val="00821858"/>
    <w:rsid w:val="00821DF7"/>
    <w:rsid w:val="00841313"/>
    <w:rsid w:val="00841C7C"/>
    <w:rsid w:val="0084596B"/>
    <w:rsid w:val="00846E2D"/>
    <w:rsid w:val="0086512D"/>
    <w:rsid w:val="00875D92"/>
    <w:rsid w:val="00877145"/>
    <w:rsid w:val="008827D1"/>
    <w:rsid w:val="00892888"/>
    <w:rsid w:val="008A06E8"/>
    <w:rsid w:val="008A2B02"/>
    <w:rsid w:val="008B64E5"/>
    <w:rsid w:val="008C018B"/>
    <w:rsid w:val="008C0703"/>
    <w:rsid w:val="008C236C"/>
    <w:rsid w:val="008C2C9D"/>
    <w:rsid w:val="008C683F"/>
    <w:rsid w:val="008C749C"/>
    <w:rsid w:val="008D33DF"/>
    <w:rsid w:val="008D34DD"/>
    <w:rsid w:val="008D4BEB"/>
    <w:rsid w:val="008D500F"/>
    <w:rsid w:val="008E203F"/>
    <w:rsid w:val="008F075B"/>
    <w:rsid w:val="008F7BDD"/>
    <w:rsid w:val="009071DD"/>
    <w:rsid w:val="009113AF"/>
    <w:rsid w:val="00914FCA"/>
    <w:rsid w:val="00917E6E"/>
    <w:rsid w:val="00935DA0"/>
    <w:rsid w:val="00943ABC"/>
    <w:rsid w:val="0094412F"/>
    <w:rsid w:val="00957029"/>
    <w:rsid w:val="009615E2"/>
    <w:rsid w:val="00962C6E"/>
    <w:rsid w:val="009706F6"/>
    <w:rsid w:val="00975F04"/>
    <w:rsid w:val="00984676"/>
    <w:rsid w:val="00987F69"/>
    <w:rsid w:val="0099229A"/>
    <w:rsid w:val="009962EA"/>
    <w:rsid w:val="009B22F0"/>
    <w:rsid w:val="009B5518"/>
    <w:rsid w:val="009C1143"/>
    <w:rsid w:val="009D2D77"/>
    <w:rsid w:val="009D7D8B"/>
    <w:rsid w:val="009D7FE2"/>
    <w:rsid w:val="009E6853"/>
    <w:rsid w:val="009F61D9"/>
    <w:rsid w:val="009F7AB5"/>
    <w:rsid w:val="00A11219"/>
    <w:rsid w:val="00A24501"/>
    <w:rsid w:val="00A2667A"/>
    <w:rsid w:val="00A36F75"/>
    <w:rsid w:val="00A37A5A"/>
    <w:rsid w:val="00A4274B"/>
    <w:rsid w:val="00A46036"/>
    <w:rsid w:val="00A501BF"/>
    <w:rsid w:val="00A60E20"/>
    <w:rsid w:val="00A67C2E"/>
    <w:rsid w:val="00A75863"/>
    <w:rsid w:val="00A817D7"/>
    <w:rsid w:val="00AC1979"/>
    <w:rsid w:val="00AC45F3"/>
    <w:rsid w:val="00AD6F2F"/>
    <w:rsid w:val="00AD743D"/>
    <w:rsid w:val="00AE6FD8"/>
    <w:rsid w:val="00AF2B50"/>
    <w:rsid w:val="00AF542C"/>
    <w:rsid w:val="00AF74F1"/>
    <w:rsid w:val="00B012BB"/>
    <w:rsid w:val="00B014BE"/>
    <w:rsid w:val="00B033BE"/>
    <w:rsid w:val="00B04C01"/>
    <w:rsid w:val="00B22438"/>
    <w:rsid w:val="00B2637A"/>
    <w:rsid w:val="00B660BC"/>
    <w:rsid w:val="00B665F4"/>
    <w:rsid w:val="00B77E9D"/>
    <w:rsid w:val="00B83236"/>
    <w:rsid w:val="00B8471C"/>
    <w:rsid w:val="00B86002"/>
    <w:rsid w:val="00B950A7"/>
    <w:rsid w:val="00B95DF5"/>
    <w:rsid w:val="00B96889"/>
    <w:rsid w:val="00BA436D"/>
    <w:rsid w:val="00BA5F8A"/>
    <w:rsid w:val="00BA782D"/>
    <w:rsid w:val="00BA7F58"/>
    <w:rsid w:val="00BB57BB"/>
    <w:rsid w:val="00BC5E4C"/>
    <w:rsid w:val="00BD3736"/>
    <w:rsid w:val="00BE2875"/>
    <w:rsid w:val="00BE6DB2"/>
    <w:rsid w:val="00BE721A"/>
    <w:rsid w:val="00BF02B5"/>
    <w:rsid w:val="00BF549E"/>
    <w:rsid w:val="00BF7DA0"/>
    <w:rsid w:val="00C044AF"/>
    <w:rsid w:val="00C07EA8"/>
    <w:rsid w:val="00C12323"/>
    <w:rsid w:val="00C3147E"/>
    <w:rsid w:val="00C338B9"/>
    <w:rsid w:val="00C37394"/>
    <w:rsid w:val="00C41381"/>
    <w:rsid w:val="00C43A32"/>
    <w:rsid w:val="00C51619"/>
    <w:rsid w:val="00C57094"/>
    <w:rsid w:val="00C62D54"/>
    <w:rsid w:val="00C84B3B"/>
    <w:rsid w:val="00C852C1"/>
    <w:rsid w:val="00CB59F1"/>
    <w:rsid w:val="00CC6B48"/>
    <w:rsid w:val="00CD0194"/>
    <w:rsid w:val="00CD23C8"/>
    <w:rsid w:val="00CD3A46"/>
    <w:rsid w:val="00CD4814"/>
    <w:rsid w:val="00CE4206"/>
    <w:rsid w:val="00CE4A2B"/>
    <w:rsid w:val="00CE7488"/>
    <w:rsid w:val="00CF4A1D"/>
    <w:rsid w:val="00CF517E"/>
    <w:rsid w:val="00D0454B"/>
    <w:rsid w:val="00D061BD"/>
    <w:rsid w:val="00D14B80"/>
    <w:rsid w:val="00D27B71"/>
    <w:rsid w:val="00D30FE6"/>
    <w:rsid w:val="00D3375C"/>
    <w:rsid w:val="00D355B3"/>
    <w:rsid w:val="00D373C0"/>
    <w:rsid w:val="00D45AB7"/>
    <w:rsid w:val="00D506BE"/>
    <w:rsid w:val="00D51D4E"/>
    <w:rsid w:val="00D65D28"/>
    <w:rsid w:val="00D74039"/>
    <w:rsid w:val="00D74980"/>
    <w:rsid w:val="00D80170"/>
    <w:rsid w:val="00D937DA"/>
    <w:rsid w:val="00D96DEA"/>
    <w:rsid w:val="00DB0920"/>
    <w:rsid w:val="00DB6D35"/>
    <w:rsid w:val="00DC10DE"/>
    <w:rsid w:val="00DC27C2"/>
    <w:rsid w:val="00DC384B"/>
    <w:rsid w:val="00DC672A"/>
    <w:rsid w:val="00DD06CE"/>
    <w:rsid w:val="00DD41E7"/>
    <w:rsid w:val="00DD7133"/>
    <w:rsid w:val="00DE285B"/>
    <w:rsid w:val="00DE378C"/>
    <w:rsid w:val="00DF593C"/>
    <w:rsid w:val="00DF7B5A"/>
    <w:rsid w:val="00E04D53"/>
    <w:rsid w:val="00E050DD"/>
    <w:rsid w:val="00E05846"/>
    <w:rsid w:val="00E115E4"/>
    <w:rsid w:val="00E12790"/>
    <w:rsid w:val="00E1535F"/>
    <w:rsid w:val="00E27FF6"/>
    <w:rsid w:val="00E3231A"/>
    <w:rsid w:val="00E3398D"/>
    <w:rsid w:val="00E50DBA"/>
    <w:rsid w:val="00E61141"/>
    <w:rsid w:val="00E61473"/>
    <w:rsid w:val="00E65590"/>
    <w:rsid w:val="00E73614"/>
    <w:rsid w:val="00E739F1"/>
    <w:rsid w:val="00E80F05"/>
    <w:rsid w:val="00E81162"/>
    <w:rsid w:val="00E82742"/>
    <w:rsid w:val="00E96062"/>
    <w:rsid w:val="00E96868"/>
    <w:rsid w:val="00EA1005"/>
    <w:rsid w:val="00EA276A"/>
    <w:rsid w:val="00EB4538"/>
    <w:rsid w:val="00EB5ADB"/>
    <w:rsid w:val="00ED5CD5"/>
    <w:rsid w:val="00EE2B71"/>
    <w:rsid w:val="00EE3A5F"/>
    <w:rsid w:val="00EF5687"/>
    <w:rsid w:val="00F02272"/>
    <w:rsid w:val="00F10C55"/>
    <w:rsid w:val="00F24A6C"/>
    <w:rsid w:val="00F260A7"/>
    <w:rsid w:val="00F315D7"/>
    <w:rsid w:val="00F42628"/>
    <w:rsid w:val="00F470D9"/>
    <w:rsid w:val="00F51BCB"/>
    <w:rsid w:val="00F57BEC"/>
    <w:rsid w:val="00F707BF"/>
    <w:rsid w:val="00F77B79"/>
    <w:rsid w:val="00F93078"/>
    <w:rsid w:val="00FA3EC3"/>
    <w:rsid w:val="00FB6B87"/>
    <w:rsid w:val="00FB7B33"/>
    <w:rsid w:val="00FD4E32"/>
    <w:rsid w:val="00FD6B22"/>
    <w:rsid w:val="00FE0592"/>
    <w:rsid w:val="00FE6D95"/>
    <w:rsid w:val="00FF4336"/>
    <w:rsid w:val="00FF63AA"/>
    <w:rsid w:val="00FF642D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3B02FCF-5FFC-4346-96B5-AC35DDDD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8E9"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330CB1"/>
    <w:pPr>
      <w:keepNext/>
      <w:spacing w:after="0" w:line="240" w:lineRule="auto"/>
      <w:outlineLvl w:val="0"/>
    </w:pPr>
    <w:rPr>
      <w:b/>
      <w:color w:val="auto"/>
      <w:kern w:val="0"/>
      <w:sz w:val="52"/>
    </w:rPr>
  </w:style>
  <w:style w:type="paragraph" w:styleId="Nadpis2">
    <w:name w:val="heading 2"/>
    <w:basedOn w:val="Normln"/>
    <w:next w:val="Normln"/>
    <w:link w:val="Nadpis2Char"/>
    <w:qFormat/>
    <w:rsid w:val="00330CB1"/>
    <w:pPr>
      <w:keepNext/>
      <w:spacing w:after="0" w:line="240" w:lineRule="auto"/>
      <w:outlineLvl w:val="1"/>
    </w:pPr>
    <w:rPr>
      <w:color w:val="auto"/>
      <w:kern w:val="0"/>
      <w:sz w:val="24"/>
    </w:rPr>
  </w:style>
  <w:style w:type="paragraph" w:styleId="Nadpis3">
    <w:name w:val="heading 3"/>
    <w:basedOn w:val="Normln"/>
    <w:next w:val="Normln"/>
    <w:link w:val="Nadpis3Char"/>
    <w:unhideWhenUsed/>
    <w:qFormat/>
    <w:rsid w:val="00EB5A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pjemce">
    <w:name w:val="Adresa příjemce"/>
    <w:basedOn w:val="Normln"/>
    <w:rsid w:val="001B68E9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styleId="Zhlav">
    <w:name w:val="header"/>
    <w:basedOn w:val="Normln"/>
    <w:rsid w:val="001B68E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68E9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1B68E9"/>
    <w:rPr>
      <w:color w:val="0000FF"/>
      <w:u w:val="single"/>
    </w:rPr>
  </w:style>
  <w:style w:type="character" w:styleId="slostrnky">
    <w:name w:val="page number"/>
    <w:basedOn w:val="Standardnpsmoodstavce"/>
    <w:rsid w:val="001B68E9"/>
  </w:style>
  <w:style w:type="character" w:customStyle="1" w:styleId="Nadpis1Char">
    <w:name w:val="Nadpis 1 Char"/>
    <w:basedOn w:val="Standardnpsmoodstavce"/>
    <w:link w:val="Nadpis1"/>
    <w:rsid w:val="00330CB1"/>
    <w:rPr>
      <w:b/>
      <w:sz w:val="52"/>
    </w:rPr>
  </w:style>
  <w:style w:type="character" w:customStyle="1" w:styleId="Nadpis2Char">
    <w:name w:val="Nadpis 2 Char"/>
    <w:basedOn w:val="Standardnpsmoodstavce"/>
    <w:link w:val="Nadpis2"/>
    <w:rsid w:val="00330CB1"/>
    <w:rPr>
      <w:sz w:val="24"/>
    </w:rPr>
  </w:style>
  <w:style w:type="paragraph" w:styleId="Textbubliny">
    <w:name w:val="Balloon Text"/>
    <w:basedOn w:val="Normln"/>
    <w:link w:val="TextbublinyChar"/>
    <w:rsid w:val="007D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7368"/>
    <w:rPr>
      <w:rFonts w:ascii="Tahoma" w:hAnsi="Tahoma" w:cs="Tahoma"/>
      <w:color w:val="000000"/>
      <w:kern w:val="28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CE4206"/>
    <w:pPr>
      <w:spacing w:after="0" w:line="240" w:lineRule="auto"/>
      <w:jc w:val="both"/>
    </w:pPr>
    <w:rPr>
      <w:rFonts w:ascii="Bookman Old Style" w:hAnsi="Bookman Old Style"/>
      <w:color w:val="auto"/>
      <w:kern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CE4206"/>
    <w:rPr>
      <w:rFonts w:ascii="Bookman Old Style" w:hAnsi="Bookman Old Style"/>
      <w:sz w:val="24"/>
    </w:rPr>
  </w:style>
  <w:style w:type="paragraph" w:styleId="Odstavecseseznamem">
    <w:name w:val="List Paragraph"/>
    <w:basedOn w:val="Normln"/>
    <w:uiPriority w:val="34"/>
    <w:qFormat/>
    <w:rsid w:val="00CE4206"/>
    <w:pPr>
      <w:spacing w:line="266" w:lineRule="auto"/>
      <w:ind w:left="720"/>
      <w:contextualSpacing/>
    </w:pPr>
  </w:style>
  <w:style w:type="table" w:styleId="Mkatabulky">
    <w:name w:val="Table Grid"/>
    <w:basedOn w:val="Normlntabulka"/>
    <w:rsid w:val="00B2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482C93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customStyle="1" w:styleId="Nadpis3Char">
    <w:name w:val="Nadpis 3 Char"/>
    <w:basedOn w:val="Standardnpsmoodstavce"/>
    <w:link w:val="Nadpis3"/>
    <w:rsid w:val="00EB5ADB"/>
    <w:rPr>
      <w:rFonts w:asciiTheme="majorHAnsi" w:eastAsiaTheme="majorEastAsia" w:hAnsiTheme="majorHAnsi" w:cstheme="majorBidi"/>
      <w:b/>
      <w:bCs/>
      <w:color w:val="4F81BD" w:themeColor="accent1"/>
      <w:kern w:val="28"/>
    </w:rPr>
  </w:style>
  <w:style w:type="character" w:styleId="Siln">
    <w:name w:val="Strong"/>
    <w:basedOn w:val="Standardnpsmoodstavce"/>
    <w:uiPriority w:val="22"/>
    <w:qFormat/>
    <w:rsid w:val="00EB5ADB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02FD9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A513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2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ematickyklokan.net" TargetMode="External"/><Relationship Id="rId18" Type="http://schemas.openxmlformats.org/officeDocument/2006/relationships/hyperlink" Target="http://www.matika.in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matematickyklokan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oskoly.cz" TargetMode="External"/><Relationship Id="rId17" Type="http://schemas.openxmlformats.org/officeDocument/2006/relationships/hyperlink" Target="http://www.edu.ceskatelevize.cz" TargetMode="External"/><Relationship Id="rId25" Type="http://schemas.openxmlformats.org/officeDocument/2006/relationships/image" Target="media/image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interest.com" TargetMode="External"/><Relationship Id="rId20" Type="http://schemas.openxmlformats.org/officeDocument/2006/relationships/hyperlink" Target="http://www.matematickyklokan.net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mar.in" TargetMode="External"/><Relationship Id="rId24" Type="http://schemas.openxmlformats.org/officeDocument/2006/relationships/hyperlink" Target="mailto:zsjav.nem@seznam.cz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zlatka.in" TargetMode="External"/><Relationship Id="rId23" Type="http://schemas.openxmlformats.org/officeDocument/2006/relationships/hyperlink" Target="mailto:skolabatova@seznam.cz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://www.matika.in" TargetMode="External"/><Relationship Id="rId19" Type="http://schemas.openxmlformats.org/officeDocument/2006/relationships/hyperlink" Target="http://www.onlinecviceni.cz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zs.javornik.cz" TargetMode="External"/><Relationship Id="rId14" Type="http://schemas.openxmlformats.org/officeDocument/2006/relationships/hyperlink" Target="http://www.onlinecviceni.cz" TargetMode="External"/><Relationship Id="rId22" Type="http://schemas.openxmlformats.org/officeDocument/2006/relationships/hyperlink" Target="https://www.youtube.com/watch?v=jhVQ9KkVkzI" TargetMode="External"/><Relationship Id="rId27" Type="http://schemas.openxmlformats.org/officeDocument/2006/relationships/image" Target="media/image3.jpeg"/><Relationship Id="rId30" Type="http://schemas.openxmlformats.org/officeDocument/2006/relationships/header" Target="header1.xml"/><Relationship Id="rId8" Type="http://schemas.openxmlformats.org/officeDocument/2006/relationships/hyperlink" Target="mailto:skoladzubakova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osekro\AppData\Local\Temp\Hlavi&#269;kov&#253;%20pap&#237;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10D3-FF81-4160-B7A3-9D7C1C69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1</Pages>
  <Words>1142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[Jméno příjemce]</vt:lpstr>
    </vt:vector>
  </TitlesOfParts>
  <Company>ZŠ Jeseník</Company>
  <LinksUpToDate>false</LinksUpToDate>
  <CharactersWithSpaces>7865</CharactersWithSpaces>
  <SharedDoc>false</SharedDoc>
  <HLinks>
    <vt:vector size="6" baseType="variant">
      <vt:variant>
        <vt:i4>1703993</vt:i4>
      </vt:variant>
      <vt:variant>
        <vt:i4>6</vt:i4>
      </vt:variant>
      <vt:variant>
        <vt:i4>0</vt:i4>
      </vt:variant>
      <vt:variant>
        <vt:i4>5</vt:i4>
      </vt:variant>
      <vt:variant>
        <vt:lpwstr>mailto:skola@zsjesenik.cz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[Jméno příjemce]</dc:title>
  <dc:creator>ševčíkja</dc:creator>
  <cp:lastModifiedBy>Mikulenková Ivana</cp:lastModifiedBy>
  <cp:revision>4</cp:revision>
  <cp:lastPrinted>2020-05-24T19:12:00Z</cp:lastPrinted>
  <dcterms:created xsi:type="dcterms:W3CDTF">2020-05-24T19:11:00Z</dcterms:created>
  <dcterms:modified xsi:type="dcterms:W3CDTF">2020-05-24T19:12:00Z</dcterms:modified>
</cp:coreProperties>
</file>