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06" w:rsidRDefault="00CE4206" w:rsidP="00807C7D">
      <w:bookmarkStart w:id="0" w:name="_GoBack"/>
      <w:bookmarkEnd w:id="0"/>
    </w:p>
    <w:p w:rsidR="005E7ECF" w:rsidRPr="00B2637A" w:rsidRDefault="00B2637A" w:rsidP="00807C7D">
      <w:pPr>
        <w:rPr>
          <w:sz w:val="24"/>
          <w:szCs w:val="24"/>
        </w:rPr>
      </w:pPr>
      <w:r>
        <w:rPr>
          <w:sz w:val="24"/>
          <w:szCs w:val="24"/>
        </w:rPr>
        <w:t>Jméno a příjmení</w:t>
      </w:r>
      <w:r w:rsidR="00E96868">
        <w:rPr>
          <w:sz w:val="24"/>
          <w:szCs w:val="24"/>
        </w:rPr>
        <w:t xml:space="preserve"> žáka</w:t>
      </w:r>
      <w:r>
        <w:rPr>
          <w:sz w:val="24"/>
          <w:szCs w:val="24"/>
        </w:rPr>
        <w:t>:</w:t>
      </w:r>
      <w:r w:rsidR="00E96868">
        <w:rPr>
          <w:sz w:val="24"/>
          <w:szCs w:val="24"/>
        </w:rPr>
        <w:t xml:space="preserve"> </w:t>
      </w:r>
      <w:r>
        <w:rPr>
          <w:sz w:val="24"/>
          <w:szCs w:val="24"/>
        </w:rPr>
        <w:t>………</w:t>
      </w:r>
      <w:r w:rsidR="00E96868">
        <w:rPr>
          <w:sz w:val="24"/>
          <w:szCs w:val="24"/>
        </w:rPr>
        <w:t>…….</w:t>
      </w:r>
      <w:r>
        <w:rPr>
          <w:sz w:val="24"/>
          <w:szCs w:val="24"/>
        </w:rPr>
        <w:t>……………………...</w:t>
      </w:r>
    </w:p>
    <w:tbl>
      <w:tblPr>
        <w:tblStyle w:val="Mkatabulky"/>
        <w:tblW w:w="8562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007"/>
      </w:tblGrid>
      <w:tr w:rsidR="008C236C" w:rsidTr="00821EFE">
        <w:trPr>
          <w:trHeight w:val="673"/>
          <w:jc w:val="center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Pr="00D700F7" w:rsidRDefault="000D500E" w:rsidP="00F61370">
            <w:pPr>
              <w:jc w:val="center"/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sz w:val="72"/>
                <w:szCs w:val="72"/>
              </w:rPr>
              <w:t>3.B</w:t>
            </w:r>
            <w:proofErr w:type="gramEnd"/>
          </w:p>
        </w:tc>
        <w:tc>
          <w:tcPr>
            <w:tcW w:w="83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Default="008C236C" w:rsidP="00F61370">
            <w:pPr>
              <w:jc w:val="center"/>
              <w:rPr>
                <w:sz w:val="16"/>
                <w:szCs w:val="16"/>
              </w:rPr>
            </w:pPr>
          </w:p>
          <w:p w:rsidR="008C236C" w:rsidRPr="00846E2D" w:rsidRDefault="00930C86" w:rsidP="00F6137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</w:t>
            </w:r>
            <w:r w:rsidR="008C236C" w:rsidRPr="00846E2D">
              <w:rPr>
                <w:b/>
                <w:sz w:val="40"/>
                <w:szCs w:val="40"/>
              </w:rPr>
              <w:t>. TÝDENNÍ PLÁN</w:t>
            </w:r>
          </w:p>
          <w:p w:rsidR="008C236C" w:rsidRPr="00846E2D" w:rsidRDefault="00930C86" w:rsidP="00F6137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 týden od 25.</w:t>
            </w:r>
            <w:r w:rsidR="006A1C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5. – 31</w:t>
            </w:r>
            <w:r w:rsidR="00662939">
              <w:rPr>
                <w:sz w:val="40"/>
                <w:szCs w:val="40"/>
              </w:rPr>
              <w:t>. 5</w:t>
            </w:r>
            <w:r w:rsidR="008C236C" w:rsidRPr="00846E2D">
              <w:rPr>
                <w:sz w:val="40"/>
                <w:szCs w:val="40"/>
              </w:rPr>
              <w:t>.</w:t>
            </w:r>
          </w:p>
        </w:tc>
      </w:tr>
      <w:tr w:rsidR="008C236C" w:rsidTr="00821EFE">
        <w:trPr>
          <w:trHeight w:val="311"/>
          <w:jc w:val="center"/>
        </w:trPr>
        <w:tc>
          <w:tcPr>
            <w:tcW w:w="9916" w:type="dxa"/>
            <w:gridSpan w:val="2"/>
            <w:tcBorders>
              <w:bottom w:val="double" w:sz="4" w:space="0" w:color="auto"/>
            </w:tcBorders>
            <w:vAlign w:val="bottom"/>
          </w:tcPr>
          <w:p w:rsidR="008C236C" w:rsidRDefault="008C236C" w:rsidP="00F61370">
            <w:pPr>
              <w:rPr>
                <w:sz w:val="4"/>
                <w:szCs w:val="4"/>
                <w:u w:val="single"/>
              </w:rPr>
            </w:pPr>
          </w:p>
          <w:p w:rsidR="008C236C" w:rsidRDefault="000D500E" w:rsidP="000D500E">
            <w:pPr>
              <w:rPr>
                <w:sz w:val="4"/>
                <w:szCs w:val="4"/>
                <w:u w:val="single"/>
              </w:rPr>
            </w:pPr>
            <w:r w:rsidRPr="000A4B4B">
              <w:rPr>
                <w:u w:val="single"/>
              </w:rPr>
              <w:t>Třídní učitel:</w:t>
            </w:r>
            <w:r>
              <w:t xml:space="preserve">   </w:t>
            </w:r>
            <w:r>
              <w:rPr>
                <w:b/>
                <w:sz w:val="24"/>
                <w:szCs w:val="24"/>
              </w:rPr>
              <w:t>Mgr. Lenka Klíčová</w:t>
            </w:r>
            <w:r w:rsidRPr="00383CAC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 </w:t>
            </w:r>
            <w:hyperlink r:id="rId8" w:history="1">
              <w:r w:rsidRPr="00F12A0A">
                <w:rPr>
                  <w:rStyle w:val="Hypertextovodkaz"/>
                  <w:b/>
                  <w:sz w:val="24"/>
                  <w:szCs w:val="24"/>
                </w:rPr>
                <w:t>klicova.l@seznam.cz</w:t>
              </w:r>
            </w:hyperlink>
            <w:r w:rsidRPr="00383CAC">
              <w:rPr>
                <w:b/>
                <w:sz w:val="24"/>
                <w:szCs w:val="24"/>
              </w:rPr>
              <w:t xml:space="preserve"> ,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383CAC">
              <w:rPr>
                <w:b/>
                <w:sz w:val="24"/>
                <w:szCs w:val="24"/>
              </w:rPr>
              <w:t xml:space="preserve">tel. </w:t>
            </w:r>
            <w:r>
              <w:rPr>
                <w:b/>
                <w:sz w:val="24"/>
                <w:szCs w:val="24"/>
              </w:rPr>
              <w:t>774 632 666,</w:t>
            </w:r>
            <w:r w:rsidR="006A2385">
              <w:rPr>
                <w:b/>
                <w:sz w:val="24"/>
                <w:szCs w:val="24"/>
              </w:rPr>
              <w:t xml:space="preserve"> M</w:t>
            </w:r>
            <w:r w:rsidR="00C81356">
              <w:rPr>
                <w:b/>
                <w:sz w:val="24"/>
                <w:szCs w:val="24"/>
              </w:rPr>
              <w:t xml:space="preserve">essenger a </w:t>
            </w:r>
            <w:proofErr w:type="spellStart"/>
            <w:r>
              <w:rPr>
                <w:b/>
                <w:sz w:val="24"/>
                <w:szCs w:val="24"/>
              </w:rPr>
              <w:t>What´s</w:t>
            </w:r>
            <w:proofErr w:type="spellEnd"/>
            <w:r>
              <w:rPr>
                <w:b/>
                <w:sz w:val="24"/>
                <w:szCs w:val="24"/>
              </w:rPr>
              <w:t xml:space="preserve"> up (Lenka Klíčová)</w:t>
            </w:r>
          </w:p>
        </w:tc>
      </w:tr>
      <w:tr w:rsidR="008C236C" w:rsidTr="00821EFE">
        <w:trPr>
          <w:trHeight w:val="673"/>
          <w:jc w:val="center"/>
        </w:trPr>
        <w:tc>
          <w:tcPr>
            <w:tcW w:w="991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8C236C" w:rsidRDefault="008C236C" w:rsidP="008C236C">
            <w:pPr>
              <w:spacing w:after="0"/>
              <w:rPr>
                <w:u w:val="single"/>
              </w:rPr>
            </w:pPr>
            <w:r w:rsidRPr="000A4B4B">
              <w:rPr>
                <w:u w:val="single"/>
              </w:rPr>
              <w:t>Sdělení třídního učitele:</w:t>
            </w:r>
          </w:p>
          <w:p w:rsidR="000C3625" w:rsidRDefault="000C3625" w:rsidP="000C3625">
            <w:pPr>
              <w:spacing w:after="160" w:line="259" w:lineRule="auto"/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 w:rsidRPr="000D500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Dobrý den, vážení rodiče a milé děti,</w:t>
            </w:r>
          </w:p>
          <w:p w:rsidR="00A435A4" w:rsidRDefault="00A435A4" w:rsidP="000C3625">
            <w:pPr>
              <w:spacing w:after="0"/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Se začátkem dobrovolné školní docházky mám pro vás všechny, ať už budete chodit do školy nebo ne, několik důležitých informací:</w:t>
            </w:r>
          </w:p>
          <w:p w:rsidR="006F09EE" w:rsidRPr="006F09EE" w:rsidRDefault="006F09EE" w:rsidP="006F09EE">
            <w:pPr>
              <w:numPr>
                <w:ilvl w:val="0"/>
                <w:numId w:val="28"/>
              </w:numPr>
              <w:spacing w:after="0"/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 w:rsidRP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upozo</w:t>
            </w: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rnění rodičů:</w:t>
            </w:r>
            <w:r w:rsidRP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na možnost komunikace až v odpoledních hodinách</w:t>
            </w:r>
          </w:p>
          <w:p w:rsidR="006F09EE" w:rsidRDefault="004E10C7" w:rsidP="006F09EE">
            <w:pPr>
              <w:numPr>
                <w:ilvl w:val="0"/>
                <w:numId w:val="28"/>
              </w:numPr>
              <w:spacing w:after="0"/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možnost pro </w:t>
            </w:r>
            <w:r w:rsidR="006F09EE" w:rsidRP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rodiče, že splněné úkoly</w:t>
            </w:r>
            <w:r w:rsidR="00D60240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těch dětí, které</w:t>
            </w:r>
            <w:r w:rsid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nenastoupily do školy a nemají možnost internetového přeposílání úkolů,</w:t>
            </w:r>
            <w:r w:rsidR="006F09EE" w:rsidRP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je možné odevzdávat a zase vracet prostřednictvím služby u </w:t>
            </w:r>
            <w:r w:rsid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hlavního </w:t>
            </w:r>
            <w:r w:rsidR="006F09EE" w:rsidRPr="006F09E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vchodu školy nebo po individuální domluvě</w:t>
            </w:r>
          </w:p>
          <w:p w:rsidR="004E10C7" w:rsidRDefault="004E10C7" w:rsidP="004E10C7">
            <w:pPr>
              <w:numPr>
                <w:ilvl w:val="0"/>
                <w:numId w:val="28"/>
              </w:numPr>
              <w:spacing w:after="0"/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ZÁJMOVÁ ČINNOST</w:t>
            </w: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- </w:t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do konce školního roku zrušena</w:t>
            </w:r>
          </w:p>
          <w:p w:rsidR="00D60240" w:rsidRPr="004E10C7" w:rsidRDefault="00D60240" w:rsidP="004E10C7">
            <w:pPr>
              <w:numPr>
                <w:ilvl w:val="0"/>
                <w:numId w:val="28"/>
              </w:numPr>
              <w:spacing w:after="0"/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v úterý přihlášené děti odevzdají návratku, kterou v pondělí obdrží ve škole</w:t>
            </w:r>
          </w:p>
          <w:p w:rsidR="006F09EE" w:rsidRDefault="00D60240" w:rsidP="004E10C7">
            <w:pPr>
              <w:pStyle w:val="Odstavecseseznamem"/>
              <w:numPr>
                <w:ilvl w:val="0"/>
                <w:numId w:val="28"/>
              </w:numP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všichni </w:t>
            </w:r>
            <w:r w:rsidR="004E10C7"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žáci budou pracovat se stávajícími učebnicemi, pracovními sešity a sešity ještě v průběhu </w:t>
            </w:r>
            <w:r w:rsidR="004E10C7" w:rsidRPr="004E10C7">
              <w:rPr>
                <w:rFonts w:eastAsia="Calibri"/>
                <w:b/>
                <w:color w:val="auto"/>
                <w:kern w:val="0"/>
                <w:sz w:val="22"/>
                <w:szCs w:val="22"/>
                <w:lang w:eastAsia="en-US"/>
              </w:rPr>
              <w:t>příštího školního roku</w:t>
            </w:r>
            <w:r w:rsid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– NEVYHAZOVAT</w:t>
            </w: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4E10C7" w:rsidRDefault="004E10C7" w:rsidP="004E10C7">
            <w:pP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I na tento týden tady máte pozvánku na schůzku s rodilým mluvčím a p. uč. </w:t>
            </w:r>
            <w:proofErr w:type="spellStart"/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Nemeškalovou</w:t>
            </w:r>
            <w:proofErr w:type="spellEnd"/>
          </w:p>
          <w:p w:rsidR="00801BA9" w:rsidRDefault="00801BA9" w:rsidP="004E10C7">
            <w:pP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__________________________________________________________________________</w:t>
            </w:r>
          </w:p>
          <w:p w:rsidR="004E10C7" w:rsidRDefault="004E10C7" w:rsidP="004E10C7">
            <w:pP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Ve </w:t>
            </w:r>
            <w:r w:rsidRPr="004E10C7">
              <w:rPr>
                <w:rFonts w:eastAsia="Calibr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středu 27. 5.</w:t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 Vás zase zvu do virtuální třídy na </w:t>
            </w:r>
            <w:proofErr w:type="spellStart"/>
            <w:r w:rsidRPr="004E10C7">
              <w:rPr>
                <w:rFonts w:eastAsia="Calibr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ZOOM</w:t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u</w:t>
            </w:r>
            <w:proofErr w:type="spellEnd"/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v čase </w:t>
            </w:r>
            <w:r w:rsidRPr="004E10C7">
              <w:rPr>
                <w:rFonts w:eastAsia="Calibr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15:00 – 15:40</w:t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. Přístupový kód </w:t>
            </w:r>
            <w:r w:rsidRPr="004E10C7">
              <w:rPr>
                <w:rFonts w:eastAsia="Calibr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784 0959 7596</w:t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 a heslo </w:t>
            </w:r>
            <w:r w:rsidRPr="004E10C7">
              <w:rPr>
                <w:rFonts w:eastAsia="Calibr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2h2wAE</w:t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 . Přihlaste se prosím pod svým jménem a dopředu vyzkoušejte, jestli Vám funguje kamera a mikrofon (s pomocí rodičů – děkuji). Těším se na Vás spolu s </w:t>
            </w:r>
            <w:proofErr w:type="spellStart"/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Andym</w:t>
            </w:r>
            <w:proofErr w:type="spellEnd"/>
            <w:r w:rsidRPr="004E10C7">
              <w:rPr>
                <w:rFonts w:eastAsia="Calibri"/>
                <w:noProof/>
                <w:color w:val="auto"/>
                <w:kern w:val="0"/>
                <w:sz w:val="22"/>
                <w:szCs w:val="22"/>
              </w:rPr>
              <w:drawing>
                <wp:inline distT="0" distB="0" distL="0" distR="0">
                  <wp:extent cx="142875" cy="142875"/>
                  <wp:effectExtent l="0" t="0" r="9525" b="9525"/>
                  <wp:docPr id="2" name="Obrázek 2" descr=":-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-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0C7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 M. Nem.</w:t>
            </w:r>
          </w:p>
          <w:p w:rsidR="00CC0070" w:rsidRPr="004E10C7" w:rsidRDefault="00CC0070" w:rsidP="004E10C7">
            <w:pPr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color w:val="auto"/>
                <w:kern w:val="0"/>
                <w:sz w:val="24"/>
                <w:szCs w:val="22"/>
                <w:lang w:eastAsia="en-US"/>
              </w:rPr>
              <w:t>____________________________________________________________________</w:t>
            </w:r>
          </w:p>
          <w:p w:rsidR="00CC0070" w:rsidRDefault="004E10C7" w:rsidP="000C3625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V následujících týdnech budeme i nadále všichni pracovat podle týdenních plánů</w:t>
            </w:r>
            <w:r w:rsidR="003F1527">
              <w:rPr>
                <w:sz w:val="22"/>
              </w:rPr>
              <w:t xml:space="preserve">, ať už doma nebo ve škole. </w:t>
            </w:r>
            <w:r w:rsidR="00D60240">
              <w:rPr>
                <w:sz w:val="22"/>
              </w:rPr>
              <w:t>Je důležité, aby si děti četly výklad učiva u jednotlivých předmětů a neplnily pouze pracovní listy. Tam je vysvětlováno nové učivo, případně poskytnuty nápovědy k jednotlivým úkolům, …</w:t>
            </w:r>
          </w:p>
          <w:p w:rsidR="001161E3" w:rsidRDefault="00D60240" w:rsidP="001161E3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Tímto z</w:t>
            </w:r>
            <w:r w:rsidR="003F1527">
              <w:rPr>
                <w:sz w:val="22"/>
              </w:rPr>
              <w:t>dravím všechny děti, se kterými se v tomto týdnu ve škole neuvidím</w:t>
            </w:r>
            <w:r w:rsidR="006A1C8C">
              <w:rPr>
                <w:sz w:val="22"/>
              </w:rPr>
              <w:t xml:space="preserve">, kdybyste měly </w:t>
            </w:r>
            <w:r w:rsidR="003F1527">
              <w:rPr>
                <w:sz w:val="22"/>
              </w:rPr>
              <w:t>jakékoliv nejasnosti s úkoly, neváhejte se mi ozvat a na dalších 11 dětí se už moc těším od</w:t>
            </w:r>
            <w:r w:rsidR="006A1C8C">
              <w:rPr>
                <w:sz w:val="22"/>
              </w:rPr>
              <w:t xml:space="preserve"> 7:30</w:t>
            </w:r>
            <w:r w:rsidR="00A234AA">
              <w:rPr>
                <w:sz w:val="22"/>
              </w:rPr>
              <w:t xml:space="preserve"> do</w:t>
            </w:r>
            <w:r w:rsidR="003F1527">
              <w:rPr>
                <w:sz w:val="22"/>
              </w:rPr>
              <w:t xml:space="preserve"> 7:50 hod. </w:t>
            </w:r>
            <w:r w:rsidR="00A234AA">
              <w:rPr>
                <w:sz w:val="22"/>
              </w:rPr>
              <w:t xml:space="preserve">ráno, do konce výuky v 11:30 </w:t>
            </w:r>
            <w:r w:rsidR="003F1527">
              <w:rPr>
                <w:sz w:val="22"/>
              </w:rPr>
              <w:t>každý den v naší třídě.</w:t>
            </w:r>
          </w:p>
          <w:p w:rsidR="000D500E" w:rsidRPr="001161E3" w:rsidRDefault="001161E3" w:rsidP="001161E3">
            <w:pPr>
              <w:spacing w:after="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                                   </w:t>
            </w:r>
            <w:r w:rsidR="00CC0070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 </w:t>
            </w:r>
            <w:r w:rsidR="00AE521C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="00864F34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S</w:t>
            </w:r>
            <w:r w:rsidR="001E2025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 </w:t>
            </w:r>
            <w:r w:rsidR="00864F34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 xml:space="preserve">pozdravem </w:t>
            </w:r>
            <w:r w:rsidR="000D500E" w:rsidRPr="000D500E">
              <w:rPr>
                <w:rFonts w:eastAsia="Calibri"/>
                <w:color w:val="auto"/>
                <w:kern w:val="0"/>
                <w:sz w:val="22"/>
                <w:szCs w:val="22"/>
                <w:lang w:eastAsia="en-US"/>
              </w:rPr>
              <w:t>Lenka Klíčová</w:t>
            </w:r>
          </w:p>
          <w:p w:rsidR="008C236C" w:rsidRPr="000A4B4B" w:rsidRDefault="008C236C" w:rsidP="008C236C">
            <w:pPr>
              <w:spacing w:after="0"/>
              <w:rPr>
                <w:u w:val="single"/>
              </w:rPr>
            </w:pPr>
          </w:p>
        </w:tc>
      </w:tr>
      <w:tr w:rsidR="008C236C" w:rsidTr="00821EFE">
        <w:trPr>
          <w:trHeight w:val="673"/>
          <w:jc w:val="center"/>
        </w:trPr>
        <w:tc>
          <w:tcPr>
            <w:tcW w:w="9916" w:type="dxa"/>
            <w:gridSpan w:val="2"/>
            <w:tcBorders>
              <w:top w:val="double" w:sz="4" w:space="0" w:color="auto"/>
            </w:tcBorders>
          </w:tcPr>
          <w:p w:rsidR="000D500E" w:rsidRDefault="000D500E" w:rsidP="000D500E">
            <w:pPr>
              <w:spacing w:after="160" w:line="259" w:lineRule="auto"/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</w:pPr>
            <w:r w:rsidRPr="000D500E"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  <w:lastRenderedPageBreak/>
              <w:t>ČESKÝ JAZYK</w:t>
            </w:r>
          </w:p>
          <w:p w:rsidR="002E47E1" w:rsidRDefault="002E47E1" w:rsidP="000D500E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V následujících dnech budeme procvičovat a opakovat učivo. Nejdříve se zaměříme na obtížné učivo – předpony vy/</w:t>
            </w:r>
            <w:proofErr w:type="spellStart"/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vý</w:t>
            </w:r>
            <w:proofErr w:type="spellEnd"/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:</w:t>
            </w:r>
          </w:p>
          <w:p w:rsidR="00331016" w:rsidRDefault="00331016" w:rsidP="000D500E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Pokusíme se o opačný postup:</w:t>
            </w:r>
          </w:p>
          <w:p w:rsidR="002E47E1" w:rsidRDefault="00331016" w:rsidP="00331016">
            <w:pPr>
              <w:pStyle w:val="Odstavecseseznamem"/>
              <w:numPr>
                <w:ilvl w:val="0"/>
                <w:numId w:val="24"/>
              </w:numPr>
              <w:spacing w:after="160" w:line="259" w:lineRule="auto"/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</w:pPr>
            <w:r w:rsidRPr="00331016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My jsme se učili oddělit kořen slova, např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 xml:space="preserve">. 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vy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>-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u w:val="single"/>
                <w:lang w:eastAsia="en-US"/>
              </w:rPr>
              <w:t>kopat</w:t>
            </w:r>
            <w:r w:rsidRPr="00331016"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 xml:space="preserve"> </w:t>
            </w:r>
            <w:r w:rsidRPr="00331016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a potom jsme vymýšleli další předpony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 xml:space="preserve">: 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za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 xml:space="preserve">-kopat, 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do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 xml:space="preserve">-kopat, 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pře</w:t>
            </w:r>
            <w:r w:rsidRPr="00331016"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>-kopat, …</w:t>
            </w:r>
          </w:p>
          <w:p w:rsidR="00331016" w:rsidRPr="00331016" w:rsidRDefault="00331016" w:rsidP="00331016">
            <w:pPr>
              <w:pStyle w:val="Odstavecseseznamem"/>
              <w:numPr>
                <w:ilvl w:val="0"/>
                <w:numId w:val="24"/>
              </w:numPr>
              <w:spacing w:after="160" w:line="259" w:lineRule="auto"/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Naučíme se, pokud možno zpaměti slova,  kde se píše měkké i, kde tedy není předpona vy, ale slabika </w:t>
            </w:r>
            <w:proofErr w:type="spellStart"/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vi</w:t>
            </w:r>
            <w:proofErr w:type="spellEnd"/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je součást kořene slova a nejlépe se pamatují slova v jednoduché </w:t>
            </w:r>
            <w:r w:rsidRPr="002E370E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>říkance:</w:t>
            </w:r>
          </w:p>
          <w:p w:rsidR="00331016" w:rsidRDefault="00331016" w:rsidP="005F4F0A">
            <w:pPr>
              <w:pStyle w:val="Odstavecseseznamem"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>Vidět, viset, vinout, viklat – postačí mi jeden příklad,</w:t>
            </w:r>
          </w:p>
          <w:p w:rsidR="00331016" w:rsidRDefault="00331016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ind w:left="2040"/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i/>
                <w:color w:val="auto"/>
                <w:kern w:val="0"/>
                <w:sz w:val="24"/>
                <w:szCs w:val="22"/>
                <w:lang w:eastAsia="en-US"/>
              </w:rPr>
              <w:t>vítat, vířit, vítězit – musím chyby porazit!</w:t>
            </w:r>
          </w:p>
          <w:p w:rsidR="002568A8" w:rsidRPr="002568A8" w:rsidRDefault="002568A8" w:rsidP="005F4F0A">
            <w:pPr>
              <w:pStyle w:val="Odstavecseseznamem"/>
              <w:numPr>
                <w:ilvl w:val="0"/>
                <w:numId w:val="26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PAMATUJ!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                                   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  <w:t>x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  <w:t>PAMATUJ!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vidět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- viditelný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viset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– visící </w:t>
            </w:r>
            <w:proofErr w:type="spellStart"/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zhora</w:t>
            </w:r>
            <w:proofErr w:type="spellEnd"/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dolů, </w:t>
            </w: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visací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zámek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  <w:t>x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  <w:t>vysít semínka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</w: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visutý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most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vinout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– závin, závit, zavinutý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viklat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– viklající se, vyviklaný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vítat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- uvítání</w:t>
            </w:r>
          </w:p>
          <w:p w:rsidR="002568A8" w:rsidRP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vikýř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(=krytý střešní výstupek)</w:t>
            </w:r>
          </w:p>
          <w:p w:rsidR="002568A8" w:rsidRDefault="002568A8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zdviž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(=výtah) – zdvíhat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                      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x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ab/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 </w:t>
            </w:r>
            <w:r w:rsidRPr="002568A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výtah</w:t>
            </w:r>
          </w:p>
          <w:p w:rsidR="002E370E" w:rsidRPr="002568A8" w:rsidRDefault="002E370E" w:rsidP="005F4F0A">
            <w:pPr>
              <w:pStyle w:val="Odstavecseseznamem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vidlička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, </w:t>
            </w:r>
            <w:r w:rsidRPr="002E370E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víčko</w:t>
            </w:r>
            <w:r w:rsidR="005F4F0A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, …</w:t>
            </w:r>
          </w:p>
          <w:p w:rsidR="002E47E1" w:rsidRPr="002E47E1" w:rsidRDefault="00997294" w:rsidP="000D500E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Dále zde ponechám</w:t>
            </w:r>
            <w:r w:rsidR="002E47E1" w:rsidRPr="002E47E1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ještě úvod do přídavných jmen</w:t>
            </w:r>
            <w:r w:rsidR="002E47E1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, </w:t>
            </w:r>
            <w:proofErr w:type="gramStart"/>
            <w:r w:rsidR="002E47E1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které</w:t>
            </w:r>
            <w:proofErr w:type="gramEnd"/>
            <w:r w:rsidR="002E47E1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budeme i nadále procvičovat.</w:t>
            </w:r>
          </w:p>
          <w:p w:rsidR="00BF514B" w:rsidRDefault="00B30C49" w:rsidP="000D500E">
            <w:pPr>
              <w:spacing w:after="160" w:line="259" w:lineRule="auto"/>
              <w:rPr>
                <w:rFonts w:eastAsia="Calibri"/>
                <w:color w:val="FF0066"/>
                <w:kern w:val="0"/>
                <w:sz w:val="28"/>
                <w:szCs w:val="22"/>
                <w:lang w:eastAsia="en-US"/>
              </w:rPr>
            </w:pPr>
            <w:r>
              <w:rPr>
                <w:rFonts w:eastAsia="Calibri"/>
                <w:color w:val="FF0066"/>
                <w:kern w:val="0"/>
                <w:sz w:val="28"/>
                <w:szCs w:val="22"/>
                <w:lang w:eastAsia="en-US"/>
              </w:rPr>
              <w:t>Přídavná jména</w:t>
            </w:r>
          </w:p>
          <w:p w:rsidR="00B30C49" w:rsidRPr="00B30C49" w:rsidRDefault="00B30C49" w:rsidP="00B30C49">
            <w:pPr>
              <w:pStyle w:val="Odstavecseseznamem"/>
              <w:numPr>
                <w:ilvl w:val="0"/>
                <w:numId w:val="19"/>
              </w:numPr>
              <w:spacing w:after="160" w:line="259" w:lineRule="auto"/>
              <w:rPr>
                <w:rFonts w:eastAsia="Calibri"/>
                <w:color w:val="0033CC"/>
                <w:kern w:val="0"/>
                <w:sz w:val="24"/>
                <w:szCs w:val="22"/>
                <w:lang w:eastAsia="en-US"/>
              </w:rPr>
            </w:pPr>
            <w:r w:rsidRPr="00B30C49">
              <w:rPr>
                <w:rFonts w:eastAsia="Calibri"/>
                <w:color w:val="0033CC"/>
                <w:kern w:val="0"/>
                <w:sz w:val="24"/>
                <w:szCs w:val="22"/>
                <w:lang w:eastAsia="en-US"/>
              </w:rPr>
              <w:t>co jsou to přídavná jména?</w:t>
            </w:r>
          </w:p>
          <w:p w:rsidR="00B30C49" w:rsidRPr="007747FB" w:rsidRDefault="00B30C49" w:rsidP="00B30C49">
            <w:pPr>
              <w:pStyle w:val="Odstavecseseznamem"/>
              <w:numPr>
                <w:ilvl w:val="0"/>
                <w:numId w:val="18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slovní druh, který označujeme číslem </w:t>
            </w:r>
            <w:r w:rsidRPr="007747FB">
              <w:rPr>
                <w:rFonts w:eastAsia="Calibri"/>
                <w:color w:val="0033CC"/>
                <w:kern w:val="0"/>
                <w:sz w:val="24"/>
                <w:szCs w:val="22"/>
                <w:lang w:eastAsia="en-US"/>
              </w:rPr>
              <w:t>2</w:t>
            </w:r>
          </w:p>
          <w:p w:rsidR="00B30C49" w:rsidRPr="007747FB" w:rsidRDefault="00B30C49" w:rsidP="00B30C49">
            <w:pPr>
              <w:pStyle w:val="Odstavecseseznamem"/>
              <w:numPr>
                <w:ilvl w:val="0"/>
                <w:numId w:val="18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je úzce spjatý s podstatným jménem a to tak, že vyjadřuje jaké to podstatné jméno je – </w:t>
            </w:r>
            <w:r w:rsidR="0093148A" w:rsidRPr="0093148A">
              <w:rPr>
                <w:rFonts w:eastAsia="Calibri"/>
                <w:color w:val="0033CC"/>
                <w:kern w:val="0"/>
                <w:sz w:val="24"/>
                <w:szCs w:val="22"/>
                <w:u w:val="single"/>
                <w:lang w:eastAsia="en-US"/>
              </w:rPr>
              <w:t xml:space="preserve">přidává </w:t>
            </w:r>
            <w:r w:rsidR="0093148A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se k podstatným jménům,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tedy…</w:t>
            </w:r>
          </w:p>
          <w:p w:rsidR="00B30C49" w:rsidRPr="007747FB" w:rsidRDefault="00B30C49" w:rsidP="00B30C49">
            <w:pPr>
              <w:pStyle w:val="Odstavecseseznamem"/>
              <w:numPr>
                <w:ilvl w:val="0"/>
                <w:numId w:val="18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vyjadřuje </w:t>
            </w:r>
            <w:r w:rsidRPr="007747FB">
              <w:rPr>
                <w:rFonts w:eastAsia="Calibri"/>
                <w:b/>
                <w:color w:val="0033CC"/>
                <w:kern w:val="0"/>
                <w:sz w:val="24"/>
                <w:szCs w:val="22"/>
                <w:lang w:eastAsia="en-US"/>
              </w:rPr>
              <w:t xml:space="preserve">vlastnosti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podstatných jmen</w:t>
            </w:r>
          </w:p>
          <w:p w:rsidR="00B30C49" w:rsidRPr="007747FB" w:rsidRDefault="00B30C49" w:rsidP="00B30C49">
            <w:pPr>
              <w:pStyle w:val="Odstavecseseznamem"/>
              <w:numPr>
                <w:ilvl w:val="0"/>
                <w:numId w:val="18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většinou stojí ve větě před podstatným jménem, například:</w:t>
            </w:r>
          </w:p>
          <w:p w:rsidR="00B30C49" w:rsidRPr="007747FB" w:rsidRDefault="00B30C49" w:rsidP="00B30C49">
            <w:pPr>
              <w:pStyle w:val="Odstavecseseznamem"/>
              <w:numPr>
                <w:ilvl w:val="0"/>
                <w:numId w:val="20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7747FB">
              <w:rPr>
                <w:rFonts w:eastAsia="Calibri"/>
                <w:color w:val="0033CC"/>
                <w:kern w:val="0"/>
                <w:sz w:val="24"/>
                <w:szCs w:val="22"/>
                <w:u w:val="single"/>
                <w:lang w:eastAsia="en-US"/>
              </w:rPr>
              <w:t>pletený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svetr, </w:t>
            </w:r>
            <w:r w:rsidRPr="007747FB">
              <w:rPr>
                <w:rFonts w:eastAsia="Calibri"/>
                <w:color w:val="0033CC"/>
                <w:kern w:val="0"/>
                <w:sz w:val="24"/>
                <w:szCs w:val="22"/>
                <w:u w:val="single"/>
                <w:lang w:eastAsia="en-US"/>
              </w:rPr>
              <w:t>milá</w:t>
            </w:r>
            <w:r w:rsidRPr="007747FB">
              <w:rPr>
                <w:rFonts w:eastAsia="Calibri"/>
                <w:color w:val="0033CC"/>
                <w:kern w:val="0"/>
                <w:sz w:val="24"/>
                <w:szCs w:val="22"/>
                <w:lang w:eastAsia="en-US"/>
              </w:rPr>
              <w:t xml:space="preserve">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paní, </w:t>
            </w:r>
            <w:r w:rsidRPr="0093148A">
              <w:rPr>
                <w:rFonts w:eastAsia="Calibri"/>
                <w:color w:val="0033CC"/>
                <w:kern w:val="0"/>
                <w:sz w:val="24"/>
                <w:szCs w:val="22"/>
                <w:u w:val="single"/>
                <w:lang w:eastAsia="en-US"/>
              </w:rPr>
              <w:t>č</w:t>
            </w:r>
            <w:r w:rsidRPr="007747FB">
              <w:rPr>
                <w:rFonts w:eastAsia="Calibri"/>
                <w:color w:val="0033CC"/>
                <w:kern w:val="0"/>
                <w:sz w:val="24"/>
                <w:szCs w:val="22"/>
                <w:u w:val="single"/>
                <w:lang w:eastAsia="en-US"/>
              </w:rPr>
              <w:t>ervené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jablko, </w:t>
            </w:r>
            <w:r w:rsidRPr="007747FB">
              <w:rPr>
                <w:rFonts w:eastAsia="Calibri"/>
                <w:color w:val="0033CC"/>
                <w:kern w:val="0"/>
                <w:sz w:val="24"/>
                <w:szCs w:val="22"/>
                <w:u w:val="single"/>
                <w:lang w:eastAsia="en-US"/>
              </w:rPr>
              <w:t>rychlé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auto, …</w:t>
            </w:r>
          </w:p>
          <w:p w:rsidR="00B30C49" w:rsidRPr="007747FB" w:rsidRDefault="007747FB" w:rsidP="00B30C49">
            <w:pPr>
              <w:pStyle w:val="Odstavecseseznamem"/>
              <w:numPr>
                <w:ilvl w:val="0"/>
                <w:numId w:val="21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ptáme se na ně </w:t>
            </w:r>
          </w:p>
          <w:p w:rsidR="007747FB" w:rsidRPr="007747FB" w:rsidRDefault="007747FB" w:rsidP="007747FB">
            <w:pPr>
              <w:pStyle w:val="Odstavecseseznamem"/>
              <w:numPr>
                <w:ilvl w:val="0"/>
                <w:numId w:val="20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93148A">
              <w:rPr>
                <w:rFonts w:eastAsia="Calibri"/>
                <w:b/>
                <w:color w:val="auto"/>
                <w:kern w:val="0"/>
                <w:sz w:val="24"/>
                <w:szCs w:val="22"/>
                <w:lang w:eastAsia="en-US"/>
              </w:rPr>
              <w:t>jaký, který, čí?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…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>tatínkův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mobil</w:t>
            </w:r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</w:t>
            </w:r>
            <w:proofErr w:type="gramStart"/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….Č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í</w:t>
            </w:r>
            <w:proofErr w:type="gramEnd"/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mobil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?</w:t>
            </w:r>
          </w:p>
          <w:p w:rsidR="007747FB" w:rsidRPr="007747FB" w:rsidRDefault="007747FB" w:rsidP="007747FB">
            <w:pPr>
              <w:pStyle w:val="Odstavecseseznamem"/>
              <w:numPr>
                <w:ilvl w:val="0"/>
                <w:numId w:val="20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proofErr w:type="gramStart"/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jaká</w:t>
            </w:r>
            <w:proofErr w:type="gramEnd"/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, která, čí? …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 xml:space="preserve">rozkvetlá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zahrada</w:t>
            </w:r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…J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aká</w:t>
            </w:r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</w:t>
            </w:r>
            <w:proofErr w:type="gramStart"/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zahrada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?</w:t>
            </w:r>
            <w:proofErr w:type="gramEnd"/>
          </w:p>
          <w:p w:rsidR="007747FB" w:rsidRDefault="007747FB" w:rsidP="007747FB">
            <w:pPr>
              <w:pStyle w:val="Odstavecseseznamem"/>
              <w:numPr>
                <w:ilvl w:val="0"/>
                <w:numId w:val="20"/>
              </w:num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proofErr w:type="gramStart"/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jaké</w:t>
            </w:r>
            <w:proofErr w:type="gramEnd"/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, které, čí? … 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 xml:space="preserve">pruhované </w:t>
            </w:r>
            <w:r w:rsidRPr="007747FB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tričko </w:t>
            </w:r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… K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teré</w:t>
            </w:r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</w:t>
            </w:r>
            <w:proofErr w:type="gramStart"/>
            <w:r w:rsidR="0044048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tričko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?</w:t>
            </w:r>
            <w:proofErr w:type="gramEnd"/>
          </w:p>
          <w:p w:rsidR="00930C86" w:rsidRDefault="00930C86" w:rsidP="00D45428">
            <w:pPr>
              <w:spacing w:after="160" w:line="259" w:lineRule="auto"/>
              <w:rPr>
                <w:color w:val="auto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Učivo si procvičte </w:t>
            </w:r>
            <w:r w:rsidRPr="00936B3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na</w:t>
            </w:r>
            <w:r w:rsidR="00936B38" w:rsidRPr="00936B38">
              <w:rPr>
                <w:color w:val="auto"/>
              </w:rPr>
              <w:t xml:space="preserve"> stránkách</w:t>
            </w:r>
            <w:r w:rsidR="00936B38">
              <w:rPr>
                <w:color w:val="auto"/>
              </w:rPr>
              <w:t>:</w:t>
            </w:r>
          </w:p>
          <w:p w:rsidR="00936B38" w:rsidRPr="00936B38" w:rsidRDefault="00936B38" w:rsidP="00D45428">
            <w:pPr>
              <w:spacing w:after="160" w:line="259" w:lineRule="auto"/>
              <w:rPr>
                <w:color w:val="auto"/>
                <w:sz w:val="22"/>
              </w:rPr>
            </w:pPr>
            <w:r w:rsidRPr="00936B38">
              <w:rPr>
                <w:color w:val="auto"/>
                <w:sz w:val="22"/>
              </w:rPr>
              <w:t>předpony:</w:t>
            </w:r>
          </w:p>
          <w:p w:rsidR="00936B38" w:rsidRPr="00936B38" w:rsidRDefault="00950041" w:rsidP="00D45428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hyperlink r:id="rId10" w:history="1">
              <w:r w:rsidR="00936B38" w:rsidRPr="00936B38">
                <w:rPr>
                  <w:color w:val="0000FF"/>
                  <w:u w:val="single"/>
                </w:rPr>
                <w:t>https://skolakov.eu/cesky-jazyk/3-trida/vyjmenovana-slova-po-v/slovni-spojeni/cviceni5A.htm</w:t>
              </w:r>
            </w:hyperlink>
          </w:p>
          <w:p w:rsidR="00930C86" w:rsidRDefault="00930C86" w:rsidP="00D45428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</w:p>
          <w:p w:rsidR="00936B38" w:rsidRDefault="00EF48B0" w:rsidP="00EF48B0">
            <w:pPr>
              <w:spacing w:after="160" w:line="259" w:lineRule="auto"/>
              <w:rPr>
                <w:color w:val="FF0000"/>
                <w:sz w:val="24"/>
              </w:rPr>
            </w:pPr>
            <w:r w:rsidRPr="00EF48B0">
              <w:rPr>
                <w:color w:val="FF0000"/>
                <w:sz w:val="24"/>
              </w:rPr>
              <w:lastRenderedPageBreak/>
              <w:t>Písemné úkoly</w:t>
            </w:r>
          </w:p>
          <w:p w:rsidR="00936B38" w:rsidRDefault="00936B38" w:rsidP="00EF48B0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936B38">
              <w:rPr>
                <w:color w:val="FF0000"/>
                <w:sz w:val="24"/>
              </w:rPr>
              <w:t>1. zápis do sešitu</w:t>
            </w:r>
            <w:r>
              <w:rPr>
                <w:color w:val="FF0000"/>
                <w:sz w:val="24"/>
              </w:rPr>
              <w:t>:</w:t>
            </w:r>
            <w:r w:rsidRPr="00936B38">
              <w:rPr>
                <w:color w:val="FF0000"/>
                <w:sz w:val="24"/>
              </w:rPr>
              <w:t xml:space="preserve"> </w:t>
            </w:r>
            <w:r w:rsidRPr="00936B38">
              <w:rPr>
                <w:color w:val="auto"/>
                <w:sz w:val="24"/>
              </w:rPr>
              <w:t>na</w:t>
            </w:r>
            <w:r w:rsidRPr="00936B3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piš si do sešitu 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–</w:t>
            </w:r>
            <w:r w:rsidRPr="00936B38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datum a nadpis</w:t>
            </w:r>
          </w:p>
          <w:p w:rsidR="00936B38" w:rsidRPr="005F4F0A" w:rsidRDefault="00936B38" w:rsidP="00EF48B0">
            <w:pPr>
              <w:spacing w:after="160" w:line="259" w:lineRule="auto"/>
              <w:rPr>
                <w:rFonts w:eastAsia="Calibri"/>
                <w:color w:val="00B050"/>
                <w:kern w:val="0"/>
                <w:sz w:val="24"/>
                <w:szCs w:val="22"/>
                <w:lang w:eastAsia="en-US"/>
              </w:rPr>
            </w:pPr>
            <w:r w:rsidRPr="005F4F0A">
              <w:rPr>
                <w:rFonts w:eastAsia="Calibri"/>
                <w:color w:val="00B050"/>
                <w:kern w:val="0"/>
                <w:sz w:val="24"/>
                <w:szCs w:val="22"/>
                <w:lang w:eastAsia="en-US"/>
              </w:rPr>
              <w:t>SLOVA BEZ PŘEDPON VY</w:t>
            </w:r>
          </w:p>
          <w:p w:rsidR="00936B38" w:rsidRDefault="00936B38" w:rsidP="00936B38">
            <w:pPr>
              <w:pStyle w:val="Odstavecseseznamem"/>
              <w:numPr>
                <w:ilvl w:val="0"/>
                <w:numId w:val="21"/>
              </w:numPr>
              <w:spacing w:after="160" w:line="259" w:lineRule="auto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přepiš si říkanku se slovy</w:t>
            </w:r>
            <w:r w:rsidR="005F4F0A">
              <w:rPr>
                <w:color w:val="auto"/>
                <w:sz w:val="24"/>
              </w:rPr>
              <w:t xml:space="preserve"> (výše orámečkovaná slova)</w:t>
            </w:r>
          </w:p>
          <w:p w:rsidR="00936B38" w:rsidRPr="00936B38" w:rsidRDefault="00936B38" w:rsidP="00936B38">
            <w:pPr>
              <w:pStyle w:val="Odstavecseseznamem"/>
              <w:numPr>
                <w:ilvl w:val="0"/>
                <w:numId w:val="21"/>
              </w:numPr>
              <w:spacing w:after="160" w:line="259" w:lineRule="auto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přepiš si slova pod říkankou (PAMATUJ! </w:t>
            </w:r>
            <w:proofErr w:type="spellStart"/>
            <w:r>
              <w:rPr>
                <w:color w:val="auto"/>
                <w:sz w:val="24"/>
              </w:rPr>
              <w:t>vi</w:t>
            </w:r>
            <w:proofErr w:type="spellEnd"/>
            <w:r>
              <w:rPr>
                <w:color w:val="auto"/>
                <w:sz w:val="24"/>
              </w:rPr>
              <w:t xml:space="preserve"> x vy)</w:t>
            </w:r>
          </w:p>
          <w:p w:rsidR="007747FB" w:rsidRPr="005F4F0A" w:rsidRDefault="005F4F0A" w:rsidP="00EF48B0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5F4F0A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 xml:space="preserve">2. </w:t>
            </w:r>
            <w:r w:rsidR="00EF48B0" w:rsidRPr="005F4F0A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 xml:space="preserve">pracovní </w:t>
            </w:r>
            <w:r w:rsidR="00936B38" w:rsidRPr="005F4F0A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 xml:space="preserve">list </w:t>
            </w:r>
            <w:r w:rsidR="00936B38" w:rsidRPr="005F4F0A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– předpony </w:t>
            </w:r>
            <w:r w:rsidRPr="005F4F0A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vy</w:t>
            </w:r>
          </w:p>
          <w:p w:rsidR="00AB1602" w:rsidRDefault="005F4F0A" w:rsidP="000D500E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5F4F0A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 xml:space="preserve">3. </w:t>
            </w:r>
            <w:r w:rsidR="00EF48B0" w:rsidRPr="005F4F0A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 xml:space="preserve">pracovních list 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–</w:t>
            </w:r>
            <w:r w:rsidR="00EF48B0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přídavná jména</w:t>
            </w:r>
          </w:p>
          <w:p w:rsidR="002B7F5A" w:rsidRDefault="002B7F5A" w:rsidP="000D500E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</w:p>
          <w:p w:rsidR="00992136" w:rsidRDefault="00992136" w:rsidP="000D500E">
            <w:pPr>
              <w:spacing w:after="160" w:line="259" w:lineRule="auto"/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</w:pPr>
            <w:r w:rsidRPr="00992136"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  <w:t>ČTENÍ</w:t>
            </w:r>
          </w:p>
          <w:p w:rsidR="00A55A25" w:rsidRPr="005F4F0A" w:rsidRDefault="005F4F0A" w:rsidP="005F4F0A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  <w:rPr>
                <w:sz w:val="24"/>
              </w:rPr>
            </w:pPr>
            <w:r w:rsidRPr="005F4F0A">
              <w:rPr>
                <w:sz w:val="24"/>
              </w:rPr>
              <w:t>čítanka str. 134 – 135: přečti si pohádku Karla Čapka</w:t>
            </w:r>
          </w:p>
          <w:p w:rsidR="005F4F0A" w:rsidRPr="005F4F0A" w:rsidRDefault="005F4F0A" w:rsidP="005F4F0A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  <w:rPr>
                <w:sz w:val="24"/>
              </w:rPr>
            </w:pPr>
            <w:r w:rsidRPr="005F4F0A">
              <w:rPr>
                <w:sz w:val="24"/>
              </w:rPr>
              <w:t>písemně zodpověz na modré otázky do sešitu čtení</w:t>
            </w:r>
          </w:p>
          <w:p w:rsidR="005F4F0A" w:rsidRDefault="005F4F0A" w:rsidP="005F4F0A">
            <w:pPr>
              <w:pStyle w:val="Odstavecseseznamem"/>
              <w:numPr>
                <w:ilvl w:val="0"/>
                <w:numId w:val="27"/>
              </w:numPr>
              <w:spacing w:after="160" w:line="259" w:lineRule="auto"/>
            </w:pPr>
            <w:r>
              <w:rPr>
                <w:sz w:val="24"/>
              </w:rPr>
              <w:t>můžeš nakreslit i obr</w:t>
            </w:r>
            <w:r w:rsidRPr="005F4F0A">
              <w:rPr>
                <w:sz w:val="24"/>
              </w:rPr>
              <w:t>ázek</w:t>
            </w:r>
          </w:p>
        </w:tc>
      </w:tr>
      <w:tr w:rsidR="008C236C" w:rsidTr="00821EFE">
        <w:trPr>
          <w:trHeight w:val="673"/>
          <w:jc w:val="center"/>
        </w:trPr>
        <w:tc>
          <w:tcPr>
            <w:tcW w:w="9916" w:type="dxa"/>
            <w:gridSpan w:val="2"/>
          </w:tcPr>
          <w:p w:rsidR="00F00139" w:rsidRDefault="00F00139" w:rsidP="00717339">
            <w:pPr>
              <w:spacing w:after="160" w:line="259" w:lineRule="auto"/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</w:pPr>
          </w:p>
          <w:p w:rsidR="00C635F3" w:rsidRPr="009C377C" w:rsidRDefault="000D500E" w:rsidP="00717339">
            <w:pPr>
              <w:spacing w:after="160" w:line="259" w:lineRule="auto"/>
              <w:rPr>
                <w:rFonts w:eastAsia="Calibri"/>
                <w:color w:val="0070C0"/>
                <w:kern w:val="0"/>
                <w:sz w:val="24"/>
                <w:szCs w:val="22"/>
                <w:lang w:eastAsia="en-US"/>
              </w:rPr>
            </w:pPr>
            <w:r w:rsidRPr="000D500E"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  <w:t>MATEMATIKA</w:t>
            </w:r>
          </w:p>
          <w:p w:rsidR="0021735A" w:rsidRDefault="0009162D" w:rsidP="00717339">
            <w:pPr>
              <w:spacing w:after="160" w:line="259" w:lineRule="auto"/>
              <w:rPr>
                <w:rFonts w:eastAsia="Calibri"/>
                <w:color w:val="FF0000"/>
                <w:kern w:val="0"/>
                <w:sz w:val="24"/>
                <w:szCs w:val="22"/>
                <w:u w:val="single"/>
                <w:lang w:eastAsia="en-US"/>
              </w:rPr>
            </w:pPr>
            <w:r w:rsidRPr="0009162D">
              <w:rPr>
                <w:rFonts w:eastAsia="Calibri"/>
                <w:color w:val="FF0000"/>
                <w:kern w:val="0"/>
                <w:sz w:val="24"/>
                <w:szCs w:val="22"/>
                <w:u w:val="single"/>
                <w:lang w:eastAsia="en-US"/>
              </w:rPr>
              <w:t>Zaokrouhlování</w:t>
            </w:r>
          </w:p>
          <w:p w:rsidR="0009162D" w:rsidRDefault="00767DE6" w:rsidP="0071733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Ze školy známe zaokrouhlování na desítky a tentokrát budeme zaokrouhlovat na stovky. Postup je stále stejný, nebojte, nic těžkého. Popis je v učebnici str. 86.</w:t>
            </w:r>
          </w:p>
          <w:p w:rsidR="008C5224" w:rsidRDefault="008C5224" w:rsidP="0071733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Připomínám, že čísla 0, 1, 2, 3, 4 – zůstávají</w:t>
            </w:r>
          </w:p>
          <w:p w:rsidR="008C5224" w:rsidRDefault="008C5224" w:rsidP="0071733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                                  5, 6, 7, 8, 9 – mění řád o jednu výše</w:t>
            </w:r>
          </w:p>
          <w:p w:rsidR="008C5224" w:rsidRPr="008C5224" w:rsidRDefault="008C5224" w:rsidP="00717339">
            <w:pPr>
              <w:spacing w:after="160" w:line="259" w:lineRule="auto"/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Stovka má dvě nuly, tudíž </w:t>
            </w:r>
            <w:r w:rsidRPr="008C5224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>když zaokrouhlujeme na stovky, výsledek musí mít také dvě nuly!!!</w:t>
            </w:r>
          </w:p>
          <w:p w:rsidR="00767DE6" w:rsidRDefault="00767DE6" w:rsidP="00F463F9">
            <w:pPr>
              <w:spacing w:after="160" w:line="259" w:lineRule="auto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Postup:</w:t>
            </w:r>
          </w:p>
          <w:p w:rsidR="00767DE6" w:rsidRDefault="00767DE6" w:rsidP="00F463F9">
            <w:pPr>
              <w:spacing w:after="160" w:line="259" w:lineRule="auto"/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</w:pPr>
            <w:r w:rsidRPr="008C5224">
              <w:rPr>
                <w:color w:val="FF0000"/>
                <w:kern w:val="0"/>
                <w:sz w:val="24"/>
                <w:szCs w:val="24"/>
              </w:rPr>
              <w:t>O zaokrouhlování na stovky rozhoduje řád desítek</w:t>
            </w:r>
            <w:r>
              <w:rPr>
                <w:kern w:val="0"/>
                <w:sz w:val="24"/>
                <w:szCs w:val="24"/>
              </w:rPr>
              <w:t>, ukážeme si na příkladu:</w:t>
            </w:r>
            <w:r w:rsidR="005E7217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 xml:space="preserve">  </w:t>
            </w:r>
            <w:r w:rsidR="008C5224" w:rsidRP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(znaménko zaokrouhlení je trochu odlišné </w:t>
            </w:r>
            <w:r w:rsidR="008C5224" w:rsidRP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sym w:font="Wingdings" w:char="F04A"/>
            </w:r>
            <w:r w:rsidR="008C5224" w:rsidRP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)</w:t>
            </w:r>
          </w:p>
          <w:p w:rsidR="008C5224" w:rsidRDefault="00767DE6" w:rsidP="00F463F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2</w:t>
            </w: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9</w:t>
            </w: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4 ÷</w:t>
            </w:r>
            <w:r w:rsidR="008C5224" w:rsidRP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</w:t>
            </w:r>
            <w:r w:rsid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řád desítky je číslice </w:t>
            </w:r>
            <w:r w:rsidR="008C5224" w:rsidRPr="008C5224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9</w:t>
            </w:r>
            <w:r w:rsidR="008C5224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a ta se zaokrouhluje nahoru, tedy stovka (řád) 200 se </w:t>
            </w:r>
          </w:p>
          <w:p w:rsidR="00D54AD1" w:rsidRDefault="008C5224" w:rsidP="00F463F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        zvýší o jednu, tedy: </w:t>
            </w:r>
          </w:p>
          <w:p w:rsidR="008C5224" w:rsidRDefault="008C5224" w:rsidP="00F463F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294 ÷ 3</w:t>
            </w: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>00</w:t>
            </w:r>
          </w:p>
          <w:p w:rsidR="008C5224" w:rsidRDefault="008C5224" w:rsidP="00F463F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6</w:t>
            </w: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3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8 ÷ </w:t>
            </w: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3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zůstává, nemění stovkový řád 638 ÷ 6</w:t>
            </w:r>
            <w:r w:rsidRPr="008C5224"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>00</w:t>
            </w:r>
          </w:p>
          <w:p w:rsidR="008C5224" w:rsidRDefault="008C5224" w:rsidP="00F463F9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1</w:t>
            </w:r>
            <w:r w:rsidRPr="00915F72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7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1 ÷ </w:t>
            </w:r>
            <w:r w:rsidRPr="00915F72">
              <w:rPr>
                <w:rFonts w:eastAsia="Calibri"/>
                <w:color w:val="auto"/>
                <w:kern w:val="0"/>
                <w:sz w:val="24"/>
                <w:szCs w:val="22"/>
                <w:highlight w:val="yellow"/>
                <w:lang w:eastAsia="en-US"/>
              </w:rPr>
              <w:t>7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 xml:space="preserve"> jde o jednu výše 171 ÷ </w:t>
            </w:r>
            <w:r w:rsidR="00915F72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2</w:t>
            </w:r>
            <w:r w:rsidR="00915F72" w:rsidRPr="00915F72">
              <w:rPr>
                <w:rFonts w:eastAsia="Calibri"/>
                <w:color w:val="auto"/>
                <w:kern w:val="0"/>
                <w:sz w:val="24"/>
                <w:szCs w:val="22"/>
                <w:u w:val="single"/>
                <w:lang w:eastAsia="en-US"/>
              </w:rPr>
              <w:t>00</w:t>
            </w:r>
          </w:p>
          <w:p w:rsidR="00507FDC" w:rsidRPr="005E7217" w:rsidRDefault="005E7217" w:rsidP="00717339">
            <w:pPr>
              <w:spacing w:after="160" w:line="259" w:lineRule="auto"/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</w:pPr>
            <w:r w:rsidRPr="005E7217">
              <w:rPr>
                <w:rFonts w:eastAsia="Calibri"/>
                <w:color w:val="FF0000"/>
                <w:kern w:val="0"/>
                <w:sz w:val="24"/>
                <w:szCs w:val="22"/>
                <w:lang w:eastAsia="en-US"/>
              </w:rPr>
              <w:t>Písemné úkoly:</w:t>
            </w:r>
          </w:p>
          <w:p w:rsidR="003B1BAC" w:rsidRDefault="007845AD" w:rsidP="00795611">
            <w:pPr>
              <w:spacing w:before="100" w:beforeAutospacing="1" w:after="100" w:afterAutospacing="1" w:line="240" w:lineRule="auto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1. Pracovní sešit </w:t>
            </w:r>
            <w:r w:rsidR="00915F72">
              <w:rPr>
                <w:color w:val="auto"/>
                <w:kern w:val="0"/>
                <w:sz w:val="24"/>
                <w:szCs w:val="24"/>
              </w:rPr>
              <w:t>str. 26</w:t>
            </w:r>
            <w:r w:rsidR="00795611">
              <w:rPr>
                <w:color w:val="auto"/>
                <w:kern w:val="0"/>
                <w:sz w:val="24"/>
                <w:szCs w:val="24"/>
              </w:rPr>
              <w:t xml:space="preserve"> </w:t>
            </w:r>
            <w:r w:rsidR="00507FDC" w:rsidRPr="00864F34">
              <w:rPr>
                <w:color w:val="auto"/>
                <w:kern w:val="0"/>
                <w:sz w:val="24"/>
                <w:szCs w:val="24"/>
              </w:rPr>
              <w:t>– celé</w:t>
            </w:r>
          </w:p>
          <w:p w:rsidR="008C236C" w:rsidRPr="001161E3" w:rsidRDefault="007845AD" w:rsidP="00A234AA">
            <w:pPr>
              <w:spacing w:before="100" w:beforeAutospacing="1" w:after="100" w:afterAutospacing="1" w:line="240" w:lineRule="auto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 xml:space="preserve">2. </w:t>
            </w:r>
            <w:r w:rsidR="00795611">
              <w:rPr>
                <w:color w:val="auto"/>
                <w:kern w:val="0"/>
                <w:sz w:val="24"/>
                <w:szCs w:val="24"/>
              </w:rPr>
              <w:t>Pracovní list</w:t>
            </w:r>
            <w:r w:rsidR="00E40845">
              <w:rPr>
                <w:color w:val="auto"/>
                <w:kern w:val="0"/>
                <w:sz w:val="24"/>
                <w:szCs w:val="24"/>
              </w:rPr>
              <w:t xml:space="preserve"> </w:t>
            </w:r>
            <w:r w:rsidR="00795611">
              <w:rPr>
                <w:color w:val="auto"/>
                <w:kern w:val="0"/>
                <w:sz w:val="24"/>
                <w:szCs w:val="24"/>
              </w:rPr>
              <w:t>v</w:t>
            </w:r>
            <w:r>
              <w:rPr>
                <w:color w:val="auto"/>
                <w:kern w:val="0"/>
                <w:sz w:val="24"/>
                <w:szCs w:val="24"/>
              </w:rPr>
              <w:t> </w:t>
            </w:r>
            <w:r w:rsidR="00795611">
              <w:rPr>
                <w:color w:val="auto"/>
                <w:kern w:val="0"/>
                <w:sz w:val="24"/>
                <w:szCs w:val="24"/>
              </w:rPr>
              <w:t>příloze</w:t>
            </w:r>
            <w:r w:rsidR="00F463F9">
              <w:rPr>
                <w:color w:val="auto"/>
                <w:kern w:val="0"/>
                <w:sz w:val="24"/>
                <w:szCs w:val="24"/>
              </w:rPr>
              <w:t xml:space="preserve"> – </w:t>
            </w:r>
            <w:r w:rsidR="00A234AA">
              <w:rPr>
                <w:color w:val="auto"/>
                <w:kern w:val="0"/>
                <w:sz w:val="24"/>
                <w:szCs w:val="24"/>
              </w:rPr>
              <w:t>zaokrouhlování</w:t>
            </w:r>
          </w:p>
        </w:tc>
      </w:tr>
      <w:tr w:rsidR="008C236C" w:rsidTr="00821EFE">
        <w:trPr>
          <w:trHeight w:val="673"/>
          <w:jc w:val="center"/>
        </w:trPr>
        <w:tc>
          <w:tcPr>
            <w:tcW w:w="9916" w:type="dxa"/>
            <w:gridSpan w:val="2"/>
          </w:tcPr>
          <w:p w:rsidR="000D500E" w:rsidRPr="000D500E" w:rsidRDefault="000D500E" w:rsidP="000D500E">
            <w:pPr>
              <w:spacing w:after="160" w:line="259" w:lineRule="auto"/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</w:pPr>
            <w:r w:rsidRPr="000D500E"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  <w:lastRenderedPageBreak/>
              <w:t>ČLOVĚK A JEHO SVĚT</w:t>
            </w:r>
          </w:p>
          <w:p w:rsidR="00710DBB" w:rsidRPr="00F463F9" w:rsidRDefault="00F463F9" w:rsidP="00F463F9">
            <w:pPr>
              <w:spacing w:after="160" w:line="259" w:lineRule="auto"/>
              <w:rPr>
                <w:color w:val="FF0066"/>
              </w:rPr>
            </w:pPr>
            <w:r w:rsidRPr="00F463F9">
              <w:rPr>
                <w:color w:val="auto"/>
                <w:sz w:val="24"/>
              </w:rPr>
              <w:t>V příloze máte dvě strany pracovních listů</w:t>
            </w:r>
            <w:r>
              <w:rPr>
                <w:color w:val="auto"/>
                <w:sz w:val="24"/>
              </w:rPr>
              <w:t xml:space="preserve"> na opakování probraného učiva během školního roku.</w:t>
            </w:r>
          </w:p>
        </w:tc>
      </w:tr>
      <w:tr w:rsidR="008C236C" w:rsidTr="00821EFE">
        <w:trPr>
          <w:trHeight w:val="673"/>
          <w:jc w:val="center"/>
        </w:trPr>
        <w:tc>
          <w:tcPr>
            <w:tcW w:w="9916" w:type="dxa"/>
            <w:gridSpan w:val="2"/>
            <w:tcBorders>
              <w:bottom w:val="single" w:sz="4" w:space="0" w:color="auto"/>
            </w:tcBorders>
          </w:tcPr>
          <w:p w:rsidR="008C236C" w:rsidRDefault="000D500E" w:rsidP="00821EFE">
            <w:pPr>
              <w:spacing w:after="160" w:line="259" w:lineRule="auto"/>
              <w:ind w:right="1890"/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</w:pPr>
            <w:r w:rsidRPr="000D500E">
              <w:rPr>
                <w:rFonts w:eastAsia="Calibri"/>
                <w:b/>
                <w:color w:val="0070C0"/>
                <w:kern w:val="0"/>
                <w:sz w:val="24"/>
                <w:szCs w:val="22"/>
                <w:u w:val="single"/>
                <w:lang w:eastAsia="en-US"/>
              </w:rPr>
              <w:t>ANGLICKÝ JAZYK</w:t>
            </w:r>
          </w:p>
          <w:p w:rsidR="006E1EB9" w:rsidRPr="00542DB5" w:rsidRDefault="00542DB5" w:rsidP="00061AE1">
            <w:pPr>
              <w:spacing w:after="160" w:line="259" w:lineRule="auto"/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</w:pPr>
            <w:r w:rsidRPr="00542DB5"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Opakujeme</w:t>
            </w:r>
            <w:r>
              <w:rPr>
                <w:rFonts w:eastAsia="Calibri"/>
                <w:color w:val="auto"/>
                <w:kern w:val="0"/>
                <w:sz w:val="24"/>
                <w:szCs w:val="22"/>
                <w:lang w:eastAsia="en-US"/>
              </w:rPr>
              <w:t>.</w:t>
            </w:r>
          </w:p>
          <w:p w:rsidR="00376C46" w:rsidRPr="00376C46" w:rsidRDefault="00376C46" w:rsidP="00061AE1">
            <w:pPr>
              <w:spacing w:after="160" w:line="259" w:lineRule="auto"/>
              <w:rPr>
                <w:rFonts w:eastAsia="Calibri"/>
                <w:color w:val="FF0066"/>
                <w:kern w:val="0"/>
                <w:sz w:val="24"/>
                <w:szCs w:val="22"/>
                <w:lang w:eastAsia="en-US"/>
              </w:rPr>
            </w:pPr>
            <w:r w:rsidRPr="00376C46">
              <w:rPr>
                <w:rFonts w:eastAsia="Calibri"/>
                <w:color w:val="FF0066"/>
                <w:kern w:val="0"/>
                <w:sz w:val="24"/>
                <w:szCs w:val="22"/>
                <w:lang w:eastAsia="en-US"/>
              </w:rPr>
              <w:t>Písemné úkoly:</w:t>
            </w:r>
          </w:p>
          <w:p w:rsidR="00061AE1" w:rsidRDefault="001D192E" w:rsidP="001D192E">
            <w:pPr>
              <w:tabs>
                <w:tab w:val="left" w:pos="1530"/>
              </w:tabs>
              <w:spacing w:after="160" w:line="259" w:lineRule="auto"/>
              <w:ind w:right="1701"/>
              <w:rPr>
                <w:rFonts w:eastAsia="Calibri"/>
                <w:color w:val="0070C0"/>
                <w:kern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70C0"/>
                <w:kern w:val="0"/>
                <w:sz w:val="22"/>
                <w:szCs w:val="22"/>
                <w:lang w:eastAsia="en-US"/>
              </w:rPr>
              <w:t>pracovní list</w:t>
            </w:r>
            <w:r w:rsidR="00542DB5">
              <w:rPr>
                <w:rFonts w:eastAsia="Calibri"/>
                <w:color w:val="0070C0"/>
                <w:kern w:val="0"/>
                <w:sz w:val="22"/>
                <w:szCs w:val="22"/>
                <w:lang w:eastAsia="en-US"/>
              </w:rPr>
              <w:t>y</w:t>
            </w:r>
            <w:r>
              <w:rPr>
                <w:rFonts w:eastAsia="Calibri"/>
                <w:color w:val="0070C0"/>
                <w:kern w:val="0"/>
                <w:sz w:val="22"/>
                <w:szCs w:val="22"/>
                <w:lang w:eastAsia="en-US"/>
              </w:rPr>
              <w:t xml:space="preserve"> v příloze</w:t>
            </w:r>
          </w:p>
          <w:p w:rsidR="001D192E" w:rsidRPr="00821EFE" w:rsidRDefault="001D192E" w:rsidP="001D192E">
            <w:pPr>
              <w:tabs>
                <w:tab w:val="left" w:pos="1530"/>
              </w:tabs>
              <w:spacing w:after="160" w:line="259" w:lineRule="auto"/>
              <w:ind w:right="1701"/>
              <w:rPr>
                <w:rFonts w:eastAsia="Calibri"/>
                <w:color w:val="0070C0"/>
                <w:kern w:val="0"/>
                <w:sz w:val="22"/>
                <w:szCs w:val="22"/>
                <w:lang w:eastAsia="en-US"/>
              </w:rPr>
            </w:pPr>
          </w:p>
        </w:tc>
      </w:tr>
    </w:tbl>
    <w:p w:rsidR="00606DE3" w:rsidRPr="00E40845" w:rsidRDefault="00606DE3" w:rsidP="00F00139">
      <w:pPr>
        <w:spacing w:after="160" w:line="480" w:lineRule="auto"/>
        <w:rPr>
          <w:rFonts w:ascii="Calibri" w:eastAsia="Calibri" w:hAnsi="Calibri"/>
          <w:color w:val="auto"/>
          <w:kern w:val="0"/>
          <w:sz w:val="22"/>
          <w:szCs w:val="22"/>
          <w:lang w:eastAsia="en-US"/>
        </w:rPr>
      </w:pPr>
    </w:p>
    <w:p w:rsidR="009C3A37" w:rsidRDefault="001161E3" w:rsidP="00821EFE">
      <w:pPr>
        <w:rPr>
          <w:sz w:val="22"/>
        </w:rPr>
      </w:pPr>
      <w:r w:rsidRPr="001161E3">
        <w:rPr>
          <w:sz w:val="22"/>
        </w:rPr>
        <w:object w:dxaOrig="9072" w:dyaOrig="14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733.8pt" o:ole="">
            <v:imagedata r:id="rId11" o:title=""/>
          </v:shape>
          <o:OLEObject Type="Embed" ProgID="Word.Document.12" ShapeID="_x0000_i1025" DrawAspect="Content" ObjectID="_1651858493" r:id="rId12">
            <o:FieldCodes>\s</o:FieldCodes>
          </o:OLEObject>
        </w:object>
      </w:r>
    </w:p>
    <w:p w:rsidR="009C3A37" w:rsidRDefault="009C3A37" w:rsidP="00821EFE">
      <w:pPr>
        <w:rPr>
          <w:sz w:val="22"/>
        </w:rPr>
      </w:pPr>
      <w:r w:rsidRPr="009C3A37">
        <w:rPr>
          <w:sz w:val="22"/>
        </w:rPr>
        <w:object w:dxaOrig="9072" w:dyaOrig="14741">
          <v:shape id="_x0000_i1026" type="#_x0000_t75" style="width:453.6pt;height:736.8pt" o:ole="">
            <v:imagedata r:id="rId13" o:title=""/>
          </v:shape>
          <o:OLEObject Type="Embed" ProgID="Word.Document.12" ShapeID="_x0000_i1026" DrawAspect="Content" ObjectID="_1651858494" r:id="rId14">
            <o:FieldCodes>\s</o:FieldCodes>
          </o:OLEObject>
        </w:object>
      </w:r>
    </w:p>
    <w:p w:rsidR="009C3A37" w:rsidRDefault="009C3A37" w:rsidP="00821EFE">
      <w:pPr>
        <w:rPr>
          <w:sz w:val="22"/>
        </w:rPr>
      </w:pPr>
      <w:r w:rsidRPr="009C3A37">
        <w:rPr>
          <w:sz w:val="22"/>
        </w:rPr>
        <w:object w:dxaOrig="9578" w:dyaOrig="9987">
          <v:shape id="_x0000_i1027" type="#_x0000_t75" style="width:479.4pt;height:499.2pt" o:ole="">
            <v:imagedata r:id="rId15" o:title=""/>
          </v:shape>
          <o:OLEObject Type="Embed" ProgID="Word.Document.12" ShapeID="_x0000_i1027" DrawAspect="Content" ObjectID="_1651858495" r:id="rId16">
            <o:FieldCodes>\s</o:FieldCodes>
          </o:OLEObject>
        </w:object>
      </w: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</w:p>
    <w:p w:rsidR="009C3A37" w:rsidRDefault="009C3A37" w:rsidP="00821EFE">
      <w:pPr>
        <w:rPr>
          <w:sz w:val="22"/>
        </w:rPr>
      </w:pPr>
      <w:r w:rsidRPr="009C3A37">
        <w:rPr>
          <w:sz w:val="22"/>
        </w:rPr>
        <w:object w:dxaOrig="9072" w:dyaOrig="14162">
          <v:shape id="_x0000_i1028" type="#_x0000_t75" style="width:453.6pt;height:708pt" o:ole="">
            <v:imagedata r:id="rId17" o:title=""/>
          </v:shape>
          <o:OLEObject Type="Embed" ProgID="Word.Document.12" ShapeID="_x0000_i1028" DrawAspect="Content" ObjectID="_1651858496" r:id="rId18">
            <o:FieldCodes>\s</o:FieldCodes>
          </o:OLEObject>
        </w:object>
      </w:r>
    </w:p>
    <w:p w:rsidR="009C3A37" w:rsidRDefault="009C3A37" w:rsidP="00821EFE">
      <w:pPr>
        <w:rPr>
          <w:sz w:val="22"/>
        </w:rPr>
      </w:pPr>
      <w:r w:rsidRPr="009C3A37">
        <w:rPr>
          <w:sz w:val="22"/>
        </w:rPr>
        <w:object w:dxaOrig="9072" w:dyaOrig="15334">
          <v:shape id="_x0000_i1029" type="#_x0000_t75" style="width:453.6pt;height:766.8pt" o:ole="">
            <v:imagedata r:id="rId19" o:title=""/>
          </v:shape>
          <o:OLEObject Type="Embed" ProgID="Word.Document.12" ShapeID="_x0000_i1029" DrawAspect="Content" ObjectID="_1651858497" r:id="rId20">
            <o:FieldCodes>\s</o:FieldCodes>
          </o:OLEObject>
        </w:object>
      </w:r>
    </w:p>
    <w:p w:rsidR="009C3A37" w:rsidRDefault="009C3A37" w:rsidP="00821EFE">
      <w:pPr>
        <w:rPr>
          <w:sz w:val="22"/>
        </w:rPr>
      </w:pPr>
      <w:r w:rsidRPr="009C3A37">
        <w:rPr>
          <w:sz w:val="22"/>
        </w:rPr>
        <w:object w:dxaOrig="9619" w:dyaOrig="14552">
          <v:shape id="_x0000_i1030" type="#_x0000_t75" style="width:481.2pt;height:727.8pt" o:ole="">
            <v:imagedata r:id="rId21" o:title=""/>
          </v:shape>
          <o:OLEObject Type="Embed" ProgID="Word.Document.12" ShapeID="_x0000_i1030" DrawAspect="Content" ObjectID="_1651858498" r:id="rId22">
            <o:FieldCodes>\s</o:FieldCodes>
          </o:OLEObject>
        </w:object>
      </w:r>
    </w:p>
    <w:p w:rsidR="009C3A37" w:rsidRPr="00A70C89" w:rsidRDefault="009C3A37" w:rsidP="00821EFE">
      <w:pPr>
        <w:rPr>
          <w:sz w:val="22"/>
        </w:rPr>
      </w:pPr>
      <w:r w:rsidRPr="009C3A37">
        <w:rPr>
          <w:sz w:val="22"/>
        </w:rPr>
        <w:object w:dxaOrig="9619" w:dyaOrig="13556">
          <v:shape id="_x0000_i1031" type="#_x0000_t75" style="width:481.2pt;height:678pt" o:ole="">
            <v:imagedata r:id="rId23" o:title=""/>
          </v:shape>
          <o:OLEObject Type="Embed" ProgID="Word.Document.12" ShapeID="_x0000_i1031" DrawAspect="Content" ObjectID="_1651858499" r:id="rId24">
            <o:FieldCodes>\s</o:FieldCodes>
          </o:OLEObject>
        </w:object>
      </w:r>
    </w:p>
    <w:sectPr w:rsidR="009C3A37" w:rsidRPr="00A70C89" w:rsidSect="00F00139">
      <w:footerReference w:type="default" r:id="rId25"/>
      <w:headerReference w:type="first" r:id="rId26"/>
      <w:footerReference w:type="first" r:id="rId27"/>
      <w:pgSz w:w="11906" w:h="16838" w:code="9"/>
      <w:pgMar w:top="1276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041" w:rsidRDefault="00950041">
      <w:r>
        <w:separator/>
      </w:r>
    </w:p>
  </w:endnote>
  <w:endnote w:type="continuationSeparator" w:id="0">
    <w:p w:rsidR="00950041" w:rsidRDefault="00950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370" w:rsidRPr="001B68E9" w:rsidRDefault="00F61370" w:rsidP="001B68E9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37DDA">
      <w:rPr>
        <w:rStyle w:val="slostrnky"/>
        <w:rFonts w:ascii="Arial" w:hAnsi="Arial" w:cs="Arial"/>
        <w:b/>
        <w:noProof/>
        <w:sz w:val="16"/>
        <w:szCs w:val="16"/>
      </w:rPr>
      <w:t>11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37DDA">
      <w:rPr>
        <w:rStyle w:val="slostrnky"/>
        <w:rFonts w:ascii="Arial" w:hAnsi="Arial" w:cs="Arial"/>
        <w:b/>
        <w:noProof/>
        <w:sz w:val="16"/>
        <w:szCs w:val="16"/>
      </w:rPr>
      <w:t>11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370" w:rsidRPr="001B68E9" w:rsidRDefault="00F61370" w:rsidP="00312472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37DDA">
      <w:rPr>
        <w:rStyle w:val="slostrnky"/>
        <w:rFonts w:ascii="Arial" w:hAnsi="Arial" w:cs="Arial"/>
        <w:b/>
        <w:noProof/>
        <w:sz w:val="16"/>
        <w:szCs w:val="16"/>
      </w:rPr>
      <w:t>1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37DDA">
      <w:rPr>
        <w:rStyle w:val="slostrnky"/>
        <w:rFonts w:ascii="Arial" w:hAnsi="Arial" w:cs="Arial"/>
        <w:b/>
        <w:noProof/>
        <w:sz w:val="16"/>
        <w:szCs w:val="16"/>
      </w:rPr>
      <w:t>11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041" w:rsidRDefault="00950041">
      <w:r>
        <w:separator/>
      </w:r>
    </w:p>
  </w:footnote>
  <w:footnote w:type="continuationSeparator" w:id="0">
    <w:p w:rsidR="00950041" w:rsidRDefault="00950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370" w:rsidRPr="00CD3A46" w:rsidRDefault="00F61370" w:rsidP="00312472">
    <w:pPr>
      <w:pStyle w:val="Zhlav"/>
      <w:jc w:val="right"/>
      <w:rPr>
        <w:b/>
        <w:sz w:val="32"/>
        <w:szCs w:val="32"/>
        <w:lang w:val="en-US"/>
      </w:rPr>
    </w:pPr>
    <w:r w:rsidRPr="00CD3A46">
      <w:rPr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78C29A5" wp14:editId="272640E3">
          <wp:simplePos x="0" y="0"/>
          <wp:positionH relativeFrom="column">
            <wp:posOffset>-5715</wp:posOffset>
          </wp:positionH>
          <wp:positionV relativeFrom="paragraph">
            <wp:posOffset>-164465</wp:posOffset>
          </wp:positionV>
          <wp:extent cx="914400" cy="714375"/>
          <wp:effectExtent l="0" t="0" r="0" b="0"/>
          <wp:wrapNone/>
          <wp:docPr id="1" name="Obrázek 1" descr="C:\Users\bury.ZSJAVORNIK\Documents\ZŠ JAVORNÍK\LOGO\logo ZS-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ry.ZSJAVORNIK\Documents\ZŠ JAVORNÍK\LOGO\logo ZS-ma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1370" w:rsidRPr="00CD3A46" w:rsidRDefault="00F61370" w:rsidP="000D5AE2">
    <w:pPr>
      <w:pStyle w:val="Zhlav"/>
      <w:pBdr>
        <w:bottom w:val="single" w:sz="4" w:space="1" w:color="auto"/>
      </w:pBdr>
      <w:spacing w:line="240" w:lineRule="auto"/>
      <w:rPr>
        <w:b/>
        <w:sz w:val="36"/>
        <w:szCs w:val="36"/>
        <w:lang w:val="en-US"/>
      </w:rPr>
    </w:pPr>
    <w:r w:rsidRPr="00CD3A46">
      <w:rPr>
        <w:b/>
        <w:sz w:val="36"/>
        <w:szCs w:val="36"/>
        <w:lang w:val="en-US"/>
      </w:rPr>
      <w:t xml:space="preserve">                </w:t>
    </w:r>
    <w:r>
      <w:rPr>
        <w:b/>
        <w:sz w:val="36"/>
        <w:szCs w:val="36"/>
        <w:lang w:val="en-US"/>
      </w:rPr>
      <w:tab/>
      <w:t xml:space="preserve">       </w:t>
    </w:r>
    <w:proofErr w:type="spellStart"/>
    <w:r w:rsidRPr="00CD3A46">
      <w:rPr>
        <w:b/>
        <w:sz w:val="36"/>
        <w:szCs w:val="36"/>
        <w:lang w:val="en-US"/>
      </w:rPr>
      <w:t>Základní</w:t>
    </w:r>
    <w:proofErr w:type="spellEnd"/>
    <w:r w:rsidRPr="00CD3A46">
      <w:rPr>
        <w:b/>
        <w:sz w:val="36"/>
        <w:szCs w:val="36"/>
        <w:lang w:val="en-US"/>
      </w:rPr>
      <w:t xml:space="preserve"> </w:t>
    </w:r>
    <w:proofErr w:type="spellStart"/>
    <w:r w:rsidRPr="00CD3A46">
      <w:rPr>
        <w:b/>
        <w:sz w:val="36"/>
        <w:szCs w:val="36"/>
        <w:lang w:val="en-US"/>
      </w:rPr>
      <w:t>škola</w:t>
    </w:r>
    <w:proofErr w:type="spellEnd"/>
    <w:r w:rsidRPr="00CD3A46">
      <w:rPr>
        <w:b/>
        <w:sz w:val="36"/>
        <w:szCs w:val="36"/>
        <w:lang w:val="en-US"/>
      </w:rPr>
      <w:t xml:space="preserve"> </w:t>
    </w:r>
    <w:proofErr w:type="spellStart"/>
    <w:r w:rsidRPr="00CD3A46">
      <w:rPr>
        <w:b/>
        <w:sz w:val="36"/>
        <w:szCs w:val="36"/>
        <w:lang w:val="en-US"/>
      </w:rPr>
      <w:t>Javorník</w:t>
    </w:r>
    <w:proofErr w:type="spellEnd"/>
    <w:r w:rsidRPr="00CD3A46">
      <w:rPr>
        <w:b/>
        <w:sz w:val="36"/>
        <w:szCs w:val="36"/>
        <w:lang w:val="en-US"/>
      </w:rPr>
      <w:t xml:space="preserve">, </w:t>
    </w:r>
    <w:proofErr w:type="spellStart"/>
    <w:r w:rsidRPr="00CD3A46">
      <w:rPr>
        <w:b/>
        <w:sz w:val="36"/>
        <w:szCs w:val="36"/>
        <w:lang w:val="en-US"/>
      </w:rPr>
      <w:t>okres</w:t>
    </w:r>
    <w:proofErr w:type="spellEnd"/>
    <w:r w:rsidRPr="00CD3A46">
      <w:rPr>
        <w:b/>
        <w:sz w:val="36"/>
        <w:szCs w:val="36"/>
        <w:lang w:val="en-US"/>
      </w:rPr>
      <w:t xml:space="preserve"> </w:t>
    </w:r>
    <w:proofErr w:type="spellStart"/>
    <w:r w:rsidRPr="00CD3A46">
      <w:rPr>
        <w:b/>
        <w:sz w:val="36"/>
        <w:szCs w:val="36"/>
        <w:lang w:val="en-US"/>
      </w:rPr>
      <w:t>Jeseník</w:t>
    </w:r>
    <w:proofErr w:type="spellEnd"/>
  </w:p>
  <w:p w:rsidR="00F61370" w:rsidRPr="00CD3A46" w:rsidRDefault="00F61370" w:rsidP="000D5AE2">
    <w:pPr>
      <w:pStyle w:val="Zhlav"/>
      <w:spacing w:line="240" w:lineRule="auto"/>
      <w:jc w:val="center"/>
      <w:rPr>
        <w:b/>
        <w:sz w:val="32"/>
        <w:szCs w:val="32"/>
        <w:lang w:val="en-US"/>
      </w:rPr>
    </w:pPr>
    <w:r w:rsidRPr="00CD3A46">
      <w:rPr>
        <w:b/>
        <w:sz w:val="16"/>
        <w:szCs w:val="16"/>
      </w:rPr>
      <w:t xml:space="preserve">Školní 72,  790 70 Javorník   </w:t>
    </w:r>
    <w:r w:rsidRPr="00CD3A46">
      <w:rPr>
        <w:b/>
        <w:sz w:val="16"/>
        <w:szCs w:val="16"/>
      </w:rPr>
      <w:sym w:font="Wingdings" w:char="00A7"/>
    </w:r>
    <w:r w:rsidRPr="00CD3A46">
      <w:rPr>
        <w:b/>
        <w:sz w:val="16"/>
        <w:szCs w:val="16"/>
      </w:rPr>
      <w:t xml:space="preserve">  </w:t>
    </w:r>
    <w:r w:rsidRPr="00CD3A46">
      <w:rPr>
        <w:b/>
        <w:sz w:val="16"/>
        <w:szCs w:val="16"/>
        <w:lang w:val="en-US"/>
      </w:rPr>
      <w:t xml:space="preserve">Tel.:  </w:t>
    </w:r>
    <w:r w:rsidRPr="00CD3A46">
      <w:rPr>
        <w:b/>
        <w:sz w:val="16"/>
        <w:szCs w:val="16"/>
      </w:rPr>
      <w:t xml:space="preserve">584 440 308,  725 005 504  </w:t>
    </w:r>
    <w:r w:rsidRPr="00CD3A46">
      <w:rPr>
        <w:b/>
        <w:sz w:val="16"/>
        <w:szCs w:val="16"/>
      </w:rPr>
      <w:sym w:font="Wingdings" w:char="00A7"/>
    </w:r>
    <w:r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  <w:lang w:val="en-US"/>
      </w:rPr>
      <w:t xml:space="preserve"> E-mail:  reditel@zsjavornik.cz   </w:t>
    </w:r>
    <w:r w:rsidRPr="00CD3A46">
      <w:rPr>
        <w:b/>
        <w:sz w:val="16"/>
        <w:szCs w:val="16"/>
      </w:rPr>
      <w:sym w:font="Wingdings" w:char="00A7"/>
    </w:r>
    <w:r w:rsidRPr="00CD3A46">
      <w:rPr>
        <w:b/>
        <w:sz w:val="16"/>
        <w:szCs w:val="16"/>
      </w:rPr>
      <w:t xml:space="preserve">   IČO: 636 96 517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2496D"/>
    <w:multiLevelType w:val="hybridMultilevel"/>
    <w:tmpl w:val="5950E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3253"/>
    <w:multiLevelType w:val="hybridMultilevel"/>
    <w:tmpl w:val="F5847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6CA0"/>
    <w:multiLevelType w:val="hybridMultilevel"/>
    <w:tmpl w:val="20549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A4FB7"/>
    <w:multiLevelType w:val="hybridMultilevel"/>
    <w:tmpl w:val="99A0FC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C39E7"/>
    <w:multiLevelType w:val="hybridMultilevel"/>
    <w:tmpl w:val="31502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04C5F"/>
    <w:multiLevelType w:val="hybridMultilevel"/>
    <w:tmpl w:val="1B9EF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07844"/>
    <w:multiLevelType w:val="hybridMultilevel"/>
    <w:tmpl w:val="3ECEF5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8B132F"/>
    <w:multiLevelType w:val="hybridMultilevel"/>
    <w:tmpl w:val="724652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41A15"/>
    <w:multiLevelType w:val="hybridMultilevel"/>
    <w:tmpl w:val="89A4C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5692F"/>
    <w:multiLevelType w:val="hybridMultilevel"/>
    <w:tmpl w:val="1C068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F6C4F"/>
    <w:multiLevelType w:val="hybridMultilevel"/>
    <w:tmpl w:val="DF0C54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81E88"/>
    <w:multiLevelType w:val="hybridMultilevel"/>
    <w:tmpl w:val="E6B09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460B6"/>
    <w:multiLevelType w:val="hybridMultilevel"/>
    <w:tmpl w:val="DB643C00"/>
    <w:lvl w:ilvl="0" w:tplc="0405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3" w15:restartNumberingAfterBreak="0">
    <w:nsid w:val="419D71FA"/>
    <w:multiLevelType w:val="hybridMultilevel"/>
    <w:tmpl w:val="459498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305CF"/>
    <w:multiLevelType w:val="hybridMultilevel"/>
    <w:tmpl w:val="3112C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35BBF"/>
    <w:multiLevelType w:val="hybridMultilevel"/>
    <w:tmpl w:val="D2AA7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C57A6"/>
    <w:multiLevelType w:val="hybridMultilevel"/>
    <w:tmpl w:val="A78ADB4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1D20125"/>
    <w:multiLevelType w:val="hybridMultilevel"/>
    <w:tmpl w:val="352C3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2192C"/>
    <w:multiLevelType w:val="hybridMultilevel"/>
    <w:tmpl w:val="C7406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E5E0E"/>
    <w:multiLevelType w:val="hybridMultilevel"/>
    <w:tmpl w:val="AEBE584C"/>
    <w:lvl w:ilvl="0" w:tplc="431E5502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081FDD"/>
    <w:multiLevelType w:val="hybridMultilevel"/>
    <w:tmpl w:val="212AB1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9C29E9"/>
    <w:multiLevelType w:val="hybridMultilevel"/>
    <w:tmpl w:val="3C747AC6"/>
    <w:lvl w:ilvl="0" w:tplc="040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6DF76D67"/>
    <w:multiLevelType w:val="hybridMultilevel"/>
    <w:tmpl w:val="E9FAC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D2F9E"/>
    <w:multiLevelType w:val="hybridMultilevel"/>
    <w:tmpl w:val="DE8C2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26577"/>
    <w:multiLevelType w:val="hybridMultilevel"/>
    <w:tmpl w:val="B9A803D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4774C6B"/>
    <w:multiLevelType w:val="hybridMultilevel"/>
    <w:tmpl w:val="E51E4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B0489"/>
    <w:multiLevelType w:val="hybridMultilevel"/>
    <w:tmpl w:val="AC5E1488"/>
    <w:lvl w:ilvl="0" w:tplc="F968B6B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F1796"/>
    <w:multiLevelType w:val="hybridMultilevel"/>
    <w:tmpl w:val="3942E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14"/>
  </w:num>
  <w:num w:numId="4">
    <w:abstractNumId w:val="8"/>
  </w:num>
  <w:num w:numId="5">
    <w:abstractNumId w:val="7"/>
  </w:num>
  <w:num w:numId="6">
    <w:abstractNumId w:val="9"/>
  </w:num>
  <w:num w:numId="7">
    <w:abstractNumId w:val="22"/>
  </w:num>
  <w:num w:numId="8">
    <w:abstractNumId w:val="5"/>
  </w:num>
  <w:num w:numId="9">
    <w:abstractNumId w:val="11"/>
  </w:num>
  <w:num w:numId="10">
    <w:abstractNumId w:val="23"/>
  </w:num>
  <w:num w:numId="11">
    <w:abstractNumId w:val="0"/>
  </w:num>
  <w:num w:numId="12">
    <w:abstractNumId w:val="10"/>
  </w:num>
  <w:num w:numId="13">
    <w:abstractNumId w:val="18"/>
  </w:num>
  <w:num w:numId="14">
    <w:abstractNumId w:val="15"/>
  </w:num>
  <w:num w:numId="15">
    <w:abstractNumId w:val="4"/>
  </w:num>
  <w:num w:numId="16">
    <w:abstractNumId w:val="2"/>
  </w:num>
  <w:num w:numId="17">
    <w:abstractNumId w:val="19"/>
  </w:num>
  <w:num w:numId="18">
    <w:abstractNumId w:val="13"/>
  </w:num>
  <w:num w:numId="19">
    <w:abstractNumId w:val="26"/>
  </w:num>
  <w:num w:numId="20">
    <w:abstractNumId w:val="21"/>
  </w:num>
  <w:num w:numId="21">
    <w:abstractNumId w:val="1"/>
  </w:num>
  <w:num w:numId="22">
    <w:abstractNumId w:val="16"/>
  </w:num>
  <w:num w:numId="23">
    <w:abstractNumId w:val="24"/>
  </w:num>
  <w:num w:numId="24">
    <w:abstractNumId w:val="17"/>
  </w:num>
  <w:num w:numId="25">
    <w:abstractNumId w:val="12"/>
  </w:num>
  <w:num w:numId="26">
    <w:abstractNumId w:val="20"/>
  </w:num>
  <w:num w:numId="27">
    <w:abstractNumId w:val="25"/>
  </w:num>
  <w:num w:numId="2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B"/>
    <w:rsid w:val="00001725"/>
    <w:rsid w:val="00004E7D"/>
    <w:rsid w:val="0001183A"/>
    <w:rsid w:val="00012389"/>
    <w:rsid w:val="00022129"/>
    <w:rsid w:val="00024A31"/>
    <w:rsid w:val="00024D5F"/>
    <w:rsid w:val="00030B6E"/>
    <w:rsid w:val="0003646D"/>
    <w:rsid w:val="000422F6"/>
    <w:rsid w:val="00042DE4"/>
    <w:rsid w:val="00043B1A"/>
    <w:rsid w:val="00050522"/>
    <w:rsid w:val="000512F0"/>
    <w:rsid w:val="00057183"/>
    <w:rsid w:val="00061AE1"/>
    <w:rsid w:val="00080DB1"/>
    <w:rsid w:val="00081A37"/>
    <w:rsid w:val="0009162D"/>
    <w:rsid w:val="00092F67"/>
    <w:rsid w:val="000A4346"/>
    <w:rsid w:val="000A4B4B"/>
    <w:rsid w:val="000B3CAC"/>
    <w:rsid w:val="000B6673"/>
    <w:rsid w:val="000B6921"/>
    <w:rsid w:val="000C3625"/>
    <w:rsid w:val="000C6E2E"/>
    <w:rsid w:val="000D0C4A"/>
    <w:rsid w:val="000D118F"/>
    <w:rsid w:val="000D11DD"/>
    <w:rsid w:val="000D303C"/>
    <w:rsid w:val="000D500E"/>
    <w:rsid w:val="000D5AE2"/>
    <w:rsid w:val="000F2E31"/>
    <w:rsid w:val="000F3F9A"/>
    <w:rsid w:val="00105579"/>
    <w:rsid w:val="001074F9"/>
    <w:rsid w:val="0011146D"/>
    <w:rsid w:val="0011196E"/>
    <w:rsid w:val="00115937"/>
    <w:rsid w:val="001161E3"/>
    <w:rsid w:val="00122109"/>
    <w:rsid w:val="00125583"/>
    <w:rsid w:val="001268B3"/>
    <w:rsid w:val="001305D8"/>
    <w:rsid w:val="00143791"/>
    <w:rsid w:val="00144302"/>
    <w:rsid w:val="00161F6C"/>
    <w:rsid w:val="00173376"/>
    <w:rsid w:val="001759A8"/>
    <w:rsid w:val="00186422"/>
    <w:rsid w:val="001871B6"/>
    <w:rsid w:val="001A3E46"/>
    <w:rsid w:val="001A511E"/>
    <w:rsid w:val="001B350A"/>
    <w:rsid w:val="001B68E9"/>
    <w:rsid w:val="001C1CD5"/>
    <w:rsid w:val="001C2769"/>
    <w:rsid w:val="001C2FD3"/>
    <w:rsid w:val="001C6828"/>
    <w:rsid w:val="001D192E"/>
    <w:rsid w:val="001D7D91"/>
    <w:rsid w:val="001E2025"/>
    <w:rsid w:val="001E3F4C"/>
    <w:rsid w:val="001F43A6"/>
    <w:rsid w:val="001F4CA0"/>
    <w:rsid w:val="00202DDE"/>
    <w:rsid w:val="002035FD"/>
    <w:rsid w:val="00210C4F"/>
    <w:rsid w:val="002150B0"/>
    <w:rsid w:val="0021735A"/>
    <w:rsid w:val="0022011A"/>
    <w:rsid w:val="00220C7E"/>
    <w:rsid w:val="00225359"/>
    <w:rsid w:val="00226051"/>
    <w:rsid w:val="00232B15"/>
    <w:rsid w:val="00232F6F"/>
    <w:rsid w:val="002568A8"/>
    <w:rsid w:val="002650B0"/>
    <w:rsid w:val="00267529"/>
    <w:rsid w:val="002742F7"/>
    <w:rsid w:val="00295790"/>
    <w:rsid w:val="002A2CBE"/>
    <w:rsid w:val="002B7911"/>
    <w:rsid w:val="002B799B"/>
    <w:rsid w:val="002B7F5A"/>
    <w:rsid w:val="002C347A"/>
    <w:rsid w:val="002C3911"/>
    <w:rsid w:val="002D13BC"/>
    <w:rsid w:val="002D441B"/>
    <w:rsid w:val="002E238B"/>
    <w:rsid w:val="002E2510"/>
    <w:rsid w:val="002E370E"/>
    <w:rsid w:val="002E47E1"/>
    <w:rsid w:val="002E70D2"/>
    <w:rsid w:val="002F76AF"/>
    <w:rsid w:val="00306031"/>
    <w:rsid w:val="00312472"/>
    <w:rsid w:val="003155EC"/>
    <w:rsid w:val="00321E14"/>
    <w:rsid w:val="003236AC"/>
    <w:rsid w:val="00330CB1"/>
    <w:rsid w:val="00330D03"/>
    <w:rsid w:val="00331016"/>
    <w:rsid w:val="003321A0"/>
    <w:rsid w:val="00333625"/>
    <w:rsid w:val="00334505"/>
    <w:rsid w:val="00334F19"/>
    <w:rsid w:val="00342512"/>
    <w:rsid w:val="00345015"/>
    <w:rsid w:val="0035041B"/>
    <w:rsid w:val="0035746B"/>
    <w:rsid w:val="00370EB7"/>
    <w:rsid w:val="003714B9"/>
    <w:rsid w:val="00376C46"/>
    <w:rsid w:val="00382005"/>
    <w:rsid w:val="003828AE"/>
    <w:rsid w:val="00383CAC"/>
    <w:rsid w:val="003844AF"/>
    <w:rsid w:val="0038527A"/>
    <w:rsid w:val="0038540F"/>
    <w:rsid w:val="00387802"/>
    <w:rsid w:val="00390AF9"/>
    <w:rsid w:val="00395772"/>
    <w:rsid w:val="00397B1F"/>
    <w:rsid w:val="003B1104"/>
    <w:rsid w:val="003B1BAC"/>
    <w:rsid w:val="003B475D"/>
    <w:rsid w:val="003B4C75"/>
    <w:rsid w:val="003D0AA9"/>
    <w:rsid w:val="003D0CC8"/>
    <w:rsid w:val="003D4277"/>
    <w:rsid w:val="003D71F3"/>
    <w:rsid w:val="003E6574"/>
    <w:rsid w:val="003F1527"/>
    <w:rsid w:val="00401D2B"/>
    <w:rsid w:val="00405EA6"/>
    <w:rsid w:val="00406B78"/>
    <w:rsid w:val="00410226"/>
    <w:rsid w:val="004128AA"/>
    <w:rsid w:val="004232FD"/>
    <w:rsid w:val="004248F3"/>
    <w:rsid w:val="004370E1"/>
    <w:rsid w:val="00440480"/>
    <w:rsid w:val="0044462B"/>
    <w:rsid w:val="0046549B"/>
    <w:rsid w:val="0046656F"/>
    <w:rsid w:val="0047673F"/>
    <w:rsid w:val="004906AD"/>
    <w:rsid w:val="00493834"/>
    <w:rsid w:val="0049423D"/>
    <w:rsid w:val="00495AFD"/>
    <w:rsid w:val="004A1073"/>
    <w:rsid w:val="004A2F51"/>
    <w:rsid w:val="004C04F0"/>
    <w:rsid w:val="004D13F5"/>
    <w:rsid w:val="004E10C7"/>
    <w:rsid w:val="004E60B3"/>
    <w:rsid w:val="004F0CEF"/>
    <w:rsid w:val="004F6B3C"/>
    <w:rsid w:val="00507FDC"/>
    <w:rsid w:val="0051521F"/>
    <w:rsid w:val="005216C7"/>
    <w:rsid w:val="005239C8"/>
    <w:rsid w:val="005371F1"/>
    <w:rsid w:val="00542DB5"/>
    <w:rsid w:val="00543C5A"/>
    <w:rsid w:val="00545544"/>
    <w:rsid w:val="005527DC"/>
    <w:rsid w:val="00557013"/>
    <w:rsid w:val="005616A0"/>
    <w:rsid w:val="005637EC"/>
    <w:rsid w:val="005639BA"/>
    <w:rsid w:val="00565596"/>
    <w:rsid w:val="0056621B"/>
    <w:rsid w:val="005715B3"/>
    <w:rsid w:val="00574CC0"/>
    <w:rsid w:val="00585F08"/>
    <w:rsid w:val="00594F0D"/>
    <w:rsid w:val="00594F10"/>
    <w:rsid w:val="005A4F65"/>
    <w:rsid w:val="005B4D1A"/>
    <w:rsid w:val="005C0AC6"/>
    <w:rsid w:val="005D11EC"/>
    <w:rsid w:val="005E7217"/>
    <w:rsid w:val="005E7ECF"/>
    <w:rsid w:val="005F0A66"/>
    <w:rsid w:val="005F2507"/>
    <w:rsid w:val="005F4F0A"/>
    <w:rsid w:val="005F7852"/>
    <w:rsid w:val="00606DE3"/>
    <w:rsid w:val="006100AE"/>
    <w:rsid w:val="00614701"/>
    <w:rsid w:val="006169BC"/>
    <w:rsid w:val="00621104"/>
    <w:rsid w:val="00626733"/>
    <w:rsid w:val="006369A7"/>
    <w:rsid w:val="00662939"/>
    <w:rsid w:val="006660AA"/>
    <w:rsid w:val="00670918"/>
    <w:rsid w:val="00672839"/>
    <w:rsid w:val="00685CB7"/>
    <w:rsid w:val="006917EA"/>
    <w:rsid w:val="006957AD"/>
    <w:rsid w:val="006970A8"/>
    <w:rsid w:val="006A0FEB"/>
    <w:rsid w:val="006A1C8C"/>
    <w:rsid w:val="006A2385"/>
    <w:rsid w:val="006A3512"/>
    <w:rsid w:val="006B6925"/>
    <w:rsid w:val="006C0ED0"/>
    <w:rsid w:val="006D4B3C"/>
    <w:rsid w:val="006D69CB"/>
    <w:rsid w:val="006E1517"/>
    <w:rsid w:val="006E1EB9"/>
    <w:rsid w:val="006E4CDC"/>
    <w:rsid w:val="006F09EE"/>
    <w:rsid w:val="00700076"/>
    <w:rsid w:val="00701066"/>
    <w:rsid w:val="00702396"/>
    <w:rsid w:val="00703264"/>
    <w:rsid w:val="00703AB9"/>
    <w:rsid w:val="00710DBB"/>
    <w:rsid w:val="00716ADA"/>
    <w:rsid w:val="00717339"/>
    <w:rsid w:val="00722C6C"/>
    <w:rsid w:val="007264C6"/>
    <w:rsid w:val="007347DE"/>
    <w:rsid w:val="00742C5F"/>
    <w:rsid w:val="00745021"/>
    <w:rsid w:val="0074617E"/>
    <w:rsid w:val="00747450"/>
    <w:rsid w:val="00760C9D"/>
    <w:rsid w:val="00760EFE"/>
    <w:rsid w:val="00767CCC"/>
    <w:rsid w:val="00767DE6"/>
    <w:rsid w:val="007747FB"/>
    <w:rsid w:val="007836FA"/>
    <w:rsid w:val="007845AD"/>
    <w:rsid w:val="00791465"/>
    <w:rsid w:val="007915A9"/>
    <w:rsid w:val="00795611"/>
    <w:rsid w:val="007A17EA"/>
    <w:rsid w:val="007A220D"/>
    <w:rsid w:val="007C7DC1"/>
    <w:rsid w:val="007D0587"/>
    <w:rsid w:val="007D4778"/>
    <w:rsid w:val="007D52F3"/>
    <w:rsid w:val="007D60B2"/>
    <w:rsid w:val="007D7368"/>
    <w:rsid w:val="007F6FEE"/>
    <w:rsid w:val="00801BA9"/>
    <w:rsid w:val="008037DE"/>
    <w:rsid w:val="00804A62"/>
    <w:rsid w:val="008062CC"/>
    <w:rsid w:val="00807C7D"/>
    <w:rsid w:val="008126C7"/>
    <w:rsid w:val="0081436A"/>
    <w:rsid w:val="00821EFE"/>
    <w:rsid w:val="00824446"/>
    <w:rsid w:val="008364DE"/>
    <w:rsid w:val="00836B0E"/>
    <w:rsid w:val="008374CC"/>
    <w:rsid w:val="00841C7C"/>
    <w:rsid w:val="0084596B"/>
    <w:rsid w:val="00845A04"/>
    <w:rsid w:val="00846E2D"/>
    <w:rsid w:val="0084728B"/>
    <w:rsid w:val="00864F34"/>
    <w:rsid w:val="00875A7E"/>
    <w:rsid w:val="00875D92"/>
    <w:rsid w:val="00885BD2"/>
    <w:rsid w:val="00891953"/>
    <w:rsid w:val="00895EFE"/>
    <w:rsid w:val="008A06E8"/>
    <w:rsid w:val="008A2B02"/>
    <w:rsid w:val="008A3533"/>
    <w:rsid w:val="008B5C37"/>
    <w:rsid w:val="008C198A"/>
    <w:rsid w:val="008C236C"/>
    <w:rsid w:val="008C30A5"/>
    <w:rsid w:val="008C5224"/>
    <w:rsid w:val="008C683F"/>
    <w:rsid w:val="008C749C"/>
    <w:rsid w:val="008D33DF"/>
    <w:rsid w:val="008D34DD"/>
    <w:rsid w:val="008D500F"/>
    <w:rsid w:val="008D5997"/>
    <w:rsid w:val="008D7FF6"/>
    <w:rsid w:val="008E095E"/>
    <w:rsid w:val="008E1822"/>
    <w:rsid w:val="008E7D75"/>
    <w:rsid w:val="008F075B"/>
    <w:rsid w:val="009068E6"/>
    <w:rsid w:val="009113AF"/>
    <w:rsid w:val="00915F72"/>
    <w:rsid w:val="00917E6E"/>
    <w:rsid w:val="00930C86"/>
    <w:rsid w:val="0093148A"/>
    <w:rsid w:val="00936B38"/>
    <w:rsid w:val="00937D42"/>
    <w:rsid w:val="00943ABC"/>
    <w:rsid w:val="0094412F"/>
    <w:rsid w:val="00950041"/>
    <w:rsid w:val="00952C9B"/>
    <w:rsid w:val="00956D31"/>
    <w:rsid w:val="00957029"/>
    <w:rsid w:val="009708A4"/>
    <w:rsid w:val="00971548"/>
    <w:rsid w:val="00975F04"/>
    <w:rsid w:val="00987F69"/>
    <w:rsid w:val="00992136"/>
    <w:rsid w:val="00997294"/>
    <w:rsid w:val="00997729"/>
    <w:rsid w:val="009A534F"/>
    <w:rsid w:val="009C377C"/>
    <w:rsid w:val="009C3A37"/>
    <w:rsid w:val="009E6853"/>
    <w:rsid w:val="009F7AB5"/>
    <w:rsid w:val="00A05CF5"/>
    <w:rsid w:val="00A075C2"/>
    <w:rsid w:val="00A234AA"/>
    <w:rsid w:val="00A31B38"/>
    <w:rsid w:val="00A32B34"/>
    <w:rsid w:val="00A34B1F"/>
    <w:rsid w:val="00A435A4"/>
    <w:rsid w:val="00A501BF"/>
    <w:rsid w:val="00A537B0"/>
    <w:rsid w:val="00A55A25"/>
    <w:rsid w:val="00A70C89"/>
    <w:rsid w:val="00A75863"/>
    <w:rsid w:val="00A864F2"/>
    <w:rsid w:val="00AA6233"/>
    <w:rsid w:val="00AA6EFF"/>
    <w:rsid w:val="00AB094E"/>
    <w:rsid w:val="00AB1602"/>
    <w:rsid w:val="00AC1979"/>
    <w:rsid w:val="00AD4FEC"/>
    <w:rsid w:val="00AD6945"/>
    <w:rsid w:val="00AD6F2F"/>
    <w:rsid w:val="00AE521C"/>
    <w:rsid w:val="00AF0E31"/>
    <w:rsid w:val="00AF2B50"/>
    <w:rsid w:val="00B033BE"/>
    <w:rsid w:val="00B1395B"/>
    <w:rsid w:val="00B16230"/>
    <w:rsid w:val="00B1746B"/>
    <w:rsid w:val="00B25D9C"/>
    <w:rsid w:val="00B2637A"/>
    <w:rsid w:val="00B30C49"/>
    <w:rsid w:val="00B665F4"/>
    <w:rsid w:val="00B750DC"/>
    <w:rsid w:val="00B95DF5"/>
    <w:rsid w:val="00B96889"/>
    <w:rsid w:val="00BA436D"/>
    <w:rsid w:val="00BA5F8A"/>
    <w:rsid w:val="00BB7748"/>
    <w:rsid w:val="00BB783D"/>
    <w:rsid w:val="00BC2509"/>
    <w:rsid w:val="00BC379C"/>
    <w:rsid w:val="00BD07AB"/>
    <w:rsid w:val="00BE08D3"/>
    <w:rsid w:val="00BE2875"/>
    <w:rsid w:val="00BF514B"/>
    <w:rsid w:val="00BF55C5"/>
    <w:rsid w:val="00BF7DA0"/>
    <w:rsid w:val="00C014D2"/>
    <w:rsid w:val="00C02C99"/>
    <w:rsid w:val="00C338D9"/>
    <w:rsid w:val="00C37394"/>
    <w:rsid w:val="00C41381"/>
    <w:rsid w:val="00C462A4"/>
    <w:rsid w:val="00C52C53"/>
    <w:rsid w:val="00C635F3"/>
    <w:rsid w:val="00C64E08"/>
    <w:rsid w:val="00C70888"/>
    <w:rsid w:val="00C81356"/>
    <w:rsid w:val="00C83E7D"/>
    <w:rsid w:val="00C84AA9"/>
    <w:rsid w:val="00C84C2F"/>
    <w:rsid w:val="00C9170D"/>
    <w:rsid w:val="00CB59F1"/>
    <w:rsid w:val="00CC0070"/>
    <w:rsid w:val="00CC4AD2"/>
    <w:rsid w:val="00CC6B48"/>
    <w:rsid w:val="00CD0194"/>
    <w:rsid w:val="00CD078A"/>
    <w:rsid w:val="00CD23C8"/>
    <w:rsid w:val="00CD3A46"/>
    <w:rsid w:val="00CD4814"/>
    <w:rsid w:val="00CE0F32"/>
    <w:rsid w:val="00CE4206"/>
    <w:rsid w:val="00CE6CA5"/>
    <w:rsid w:val="00CF517E"/>
    <w:rsid w:val="00CF6F3E"/>
    <w:rsid w:val="00D02ACE"/>
    <w:rsid w:val="00D061BD"/>
    <w:rsid w:val="00D14B80"/>
    <w:rsid w:val="00D15724"/>
    <w:rsid w:val="00D27B71"/>
    <w:rsid w:val="00D30FE6"/>
    <w:rsid w:val="00D45428"/>
    <w:rsid w:val="00D468E8"/>
    <w:rsid w:val="00D506BE"/>
    <w:rsid w:val="00D51331"/>
    <w:rsid w:val="00D54AD1"/>
    <w:rsid w:val="00D60240"/>
    <w:rsid w:val="00D626A5"/>
    <w:rsid w:val="00D65D28"/>
    <w:rsid w:val="00D664D7"/>
    <w:rsid w:val="00D937DA"/>
    <w:rsid w:val="00D96DEA"/>
    <w:rsid w:val="00D96E9E"/>
    <w:rsid w:val="00DB0920"/>
    <w:rsid w:val="00DB5AE5"/>
    <w:rsid w:val="00DC1223"/>
    <w:rsid w:val="00DC2042"/>
    <w:rsid w:val="00DC27C2"/>
    <w:rsid w:val="00DC3562"/>
    <w:rsid w:val="00DD06CE"/>
    <w:rsid w:val="00DD36E5"/>
    <w:rsid w:val="00DE0224"/>
    <w:rsid w:val="00DE4365"/>
    <w:rsid w:val="00DF543C"/>
    <w:rsid w:val="00E115E4"/>
    <w:rsid w:val="00E1535F"/>
    <w:rsid w:val="00E15573"/>
    <w:rsid w:val="00E27FF6"/>
    <w:rsid w:val="00E40845"/>
    <w:rsid w:val="00E56248"/>
    <w:rsid w:val="00E61141"/>
    <w:rsid w:val="00E64499"/>
    <w:rsid w:val="00E65590"/>
    <w:rsid w:val="00E73614"/>
    <w:rsid w:val="00E75896"/>
    <w:rsid w:val="00E7786D"/>
    <w:rsid w:val="00E778B4"/>
    <w:rsid w:val="00E80F05"/>
    <w:rsid w:val="00E83976"/>
    <w:rsid w:val="00E855F5"/>
    <w:rsid w:val="00E96868"/>
    <w:rsid w:val="00EA1005"/>
    <w:rsid w:val="00EA3998"/>
    <w:rsid w:val="00EA6149"/>
    <w:rsid w:val="00EC107B"/>
    <w:rsid w:val="00ED5CD5"/>
    <w:rsid w:val="00EE1830"/>
    <w:rsid w:val="00EE3A5F"/>
    <w:rsid w:val="00EF48B0"/>
    <w:rsid w:val="00F00139"/>
    <w:rsid w:val="00F10C55"/>
    <w:rsid w:val="00F218B5"/>
    <w:rsid w:val="00F3000F"/>
    <w:rsid w:val="00F33327"/>
    <w:rsid w:val="00F37DDA"/>
    <w:rsid w:val="00F41D35"/>
    <w:rsid w:val="00F42628"/>
    <w:rsid w:val="00F463F9"/>
    <w:rsid w:val="00F57BEC"/>
    <w:rsid w:val="00F61370"/>
    <w:rsid w:val="00F669DE"/>
    <w:rsid w:val="00F707BF"/>
    <w:rsid w:val="00F80D8B"/>
    <w:rsid w:val="00F856C9"/>
    <w:rsid w:val="00F97890"/>
    <w:rsid w:val="00FA691A"/>
    <w:rsid w:val="00FB4192"/>
    <w:rsid w:val="00FB6B87"/>
    <w:rsid w:val="00FB6BF4"/>
    <w:rsid w:val="00FD141E"/>
    <w:rsid w:val="00FD34E8"/>
    <w:rsid w:val="00FE01B2"/>
    <w:rsid w:val="00FE2052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083A6F1-E888-49F6-9BB9-8D3CF760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8E9"/>
    <w:pPr>
      <w:spacing w:after="180" w:line="268" w:lineRule="auto"/>
    </w:pPr>
    <w:rPr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330CB1"/>
    <w:pPr>
      <w:keepNext/>
      <w:spacing w:after="0" w:line="240" w:lineRule="auto"/>
      <w:outlineLvl w:val="0"/>
    </w:pPr>
    <w:rPr>
      <w:b/>
      <w:color w:val="auto"/>
      <w:kern w:val="0"/>
      <w:sz w:val="52"/>
    </w:rPr>
  </w:style>
  <w:style w:type="paragraph" w:styleId="Nadpis2">
    <w:name w:val="heading 2"/>
    <w:basedOn w:val="Normln"/>
    <w:next w:val="Normln"/>
    <w:link w:val="Nadpis2Char"/>
    <w:qFormat/>
    <w:rsid w:val="00330CB1"/>
    <w:pPr>
      <w:keepNext/>
      <w:spacing w:after="0" w:line="240" w:lineRule="auto"/>
      <w:outlineLvl w:val="1"/>
    </w:pPr>
    <w:rPr>
      <w:color w:val="auto"/>
      <w:ker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pjemce">
    <w:name w:val="Adresa příjemce"/>
    <w:basedOn w:val="Normln"/>
    <w:rsid w:val="001B68E9"/>
    <w:pPr>
      <w:spacing w:after="0" w:line="240" w:lineRule="auto"/>
    </w:pPr>
    <w:rPr>
      <w:color w:val="auto"/>
      <w:kern w:val="0"/>
      <w:sz w:val="24"/>
      <w:szCs w:val="24"/>
      <w:lang w:val="en-US" w:eastAsia="en-US" w:bidi="en-US"/>
    </w:rPr>
  </w:style>
  <w:style w:type="paragraph" w:styleId="Zhlav">
    <w:name w:val="header"/>
    <w:basedOn w:val="Normln"/>
    <w:rsid w:val="001B68E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68E9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1B68E9"/>
    <w:rPr>
      <w:color w:val="0000FF"/>
      <w:u w:val="single"/>
    </w:rPr>
  </w:style>
  <w:style w:type="character" w:styleId="slostrnky">
    <w:name w:val="page number"/>
    <w:basedOn w:val="Standardnpsmoodstavce"/>
    <w:rsid w:val="001B68E9"/>
  </w:style>
  <w:style w:type="character" w:customStyle="1" w:styleId="Nadpis1Char">
    <w:name w:val="Nadpis 1 Char"/>
    <w:basedOn w:val="Standardnpsmoodstavce"/>
    <w:link w:val="Nadpis1"/>
    <w:rsid w:val="00330CB1"/>
    <w:rPr>
      <w:b/>
      <w:sz w:val="52"/>
    </w:rPr>
  </w:style>
  <w:style w:type="character" w:customStyle="1" w:styleId="Nadpis2Char">
    <w:name w:val="Nadpis 2 Char"/>
    <w:basedOn w:val="Standardnpsmoodstavce"/>
    <w:link w:val="Nadpis2"/>
    <w:rsid w:val="00330CB1"/>
    <w:rPr>
      <w:sz w:val="24"/>
    </w:rPr>
  </w:style>
  <w:style w:type="paragraph" w:styleId="Textbubliny">
    <w:name w:val="Balloon Text"/>
    <w:basedOn w:val="Normln"/>
    <w:link w:val="TextbublinyChar"/>
    <w:rsid w:val="007D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D7368"/>
    <w:rPr>
      <w:rFonts w:ascii="Tahoma" w:hAnsi="Tahoma" w:cs="Tahoma"/>
      <w:color w:val="000000"/>
      <w:kern w:val="28"/>
      <w:sz w:val="16"/>
      <w:szCs w:val="16"/>
    </w:rPr>
  </w:style>
  <w:style w:type="paragraph" w:styleId="Zkladntext">
    <w:name w:val="Body Text"/>
    <w:basedOn w:val="Normln"/>
    <w:link w:val="ZkladntextChar"/>
    <w:unhideWhenUsed/>
    <w:rsid w:val="00CE4206"/>
    <w:pPr>
      <w:spacing w:after="0" w:line="240" w:lineRule="auto"/>
      <w:jc w:val="both"/>
    </w:pPr>
    <w:rPr>
      <w:rFonts w:ascii="Bookman Old Style" w:hAnsi="Bookman Old Style"/>
      <w:color w:val="auto"/>
      <w:kern w:val="0"/>
      <w:sz w:val="24"/>
    </w:rPr>
  </w:style>
  <w:style w:type="character" w:customStyle="1" w:styleId="ZkladntextChar">
    <w:name w:val="Základní text Char"/>
    <w:basedOn w:val="Standardnpsmoodstavce"/>
    <w:link w:val="Zkladntext"/>
    <w:rsid w:val="00CE4206"/>
    <w:rPr>
      <w:rFonts w:ascii="Bookman Old Style" w:hAnsi="Bookman Old Style"/>
      <w:sz w:val="24"/>
    </w:rPr>
  </w:style>
  <w:style w:type="paragraph" w:styleId="Odstavecseseznamem">
    <w:name w:val="List Paragraph"/>
    <w:basedOn w:val="Normln"/>
    <w:uiPriority w:val="34"/>
    <w:qFormat/>
    <w:rsid w:val="00CE4206"/>
    <w:pPr>
      <w:spacing w:line="266" w:lineRule="auto"/>
      <w:ind w:left="720"/>
      <w:contextualSpacing/>
    </w:pPr>
  </w:style>
  <w:style w:type="table" w:styleId="Mkatabulky">
    <w:name w:val="Table Grid"/>
    <w:basedOn w:val="Normlntabulka"/>
    <w:rsid w:val="00B2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1C2FD3"/>
    <w:pPr>
      <w:spacing w:before="100" w:beforeAutospacing="1" w:after="100" w:afterAutospacing="1" w:line="240" w:lineRule="auto"/>
    </w:pPr>
    <w:rPr>
      <w:rFonts w:eastAsiaTheme="minorEastAsia"/>
      <w:color w:val="auto"/>
      <w:kern w:val="0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0505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cova.l@seznam.c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Dokument_aplikace_Microsoft_Word3.docx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Dokument_aplikace_Microsoft_Word.docx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Dokument_aplikace_Microsoft_Word2.docx"/><Relationship Id="rId20" Type="http://schemas.openxmlformats.org/officeDocument/2006/relationships/package" Target="embeddings/Dokument_aplikace_Microsoft_Word4.doc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Dokument_aplikace_Microsoft_Word6.doc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hyperlink" Target="https://skolakov.eu/cesky-jazyk/3-trida/vyjmenovana-slova-po-v/slovni-spojeni/cviceni5A.htm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Dokument_aplikace_Microsoft_Word1.docx"/><Relationship Id="rId22" Type="http://schemas.openxmlformats.org/officeDocument/2006/relationships/package" Target="embeddings/Dokument_aplikace_Microsoft_Word5.docx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osekro\AppData\Local\Temp\Hlavi&#269;kov&#253;%20pap&#237;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A24BB-9504-4E7A-BA6D-B65C32B32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</TotalTime>
  <Pages>11</Pages>
  <Words>810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[Jméno příjemce]</vt:lpstr>
    </vt:vector>
  </TitlesOfParts>
  <Company>ZŠ Jeseník</Company>
  <LinksUpToDate>false</LinksUpToDate>
  <CharactersWithSpaces>5578</CharactersWithSpaces>
  <SharedDoc>false</SharedDoc>
  <HLinks>
    <vt:vector size="6" baseType="variant">
      <vt:variant>
        <vt:i4>1703993</vt:i4>
      </vt:variant>
      <vt:variant>
        <vt:i4>6</vt:i4>
      </vt:variant>
      <vt:variant>
        <vt:i4>0</vt:i4>
      </vt:variant>
      <vt:variant>
        <vt:i4>5</vt:i4>
      </vt:variant>
      <vt:variant>
        <vt:lpwstr>mailto:skola@zsjesenik.cz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[Jméno příjemce]</dc:title>
  <dc:creator>ševčíkja</dc:creator>
  <cp:lastModifiedBy>Mikulenková Ivana</cp:lastModifiedBy>
  <cp:revision>3</cp:revision>
  <cp:lastPrinted>2020-05-24T18:48:00Z</cp:lastPrinted>
  <dcterms:created xsi:type="dcterms:W3CDTF">2020-05-24T18:48:00Z</dcterms:created>
  <dcterms:modified xsi:type="dcterms:W3CDTF">2020-05-24T18:48:00Z</dcterms:modified>
</cp:coreProperties>
</file>