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206" w:rsidRDefault="00CE4206" w:rsidP="00807C7D"/>
    <w:p w:rsidR="005E7ECF" w:rsidRPr="00B2637A" w:rsidRDefault="00B2637A" w:rsidP="00807C7D">
      <w:pPr>
        <w:rPr>
          <w:sz w:val="24"/>
          <w:szCs w:val="24"/>
        </w:rPr>
      </w:pPr>
      <w:r>
        <w:rPr>
          <w:sz w:val="24"/>
          <w:szCs w:val="24"/>
        </w:rPr>
        <w:t>Jméno a příjmení</w:t>
      </w:r>
      <w:r w:rsidR="00E96868">
        <w:rPr>
          <w:sz w:val="24"/>
          <w:szCs w:val="24"/>
        </w:rPr>
        <w:t xml:space="preserve"> žáka</w:t>
      </w:r>
      <w:r>
        <w:rPr>
          <w:sz w:val="24"/>
          <w:szCs w:val="24"/>
        </w:rPr>
        <w:t>:</w:t>
      </w:r>
      <w:r w:rsidR="00E96868">
        <w:rPr>
          <w:sz w:val="24"/>
          <w:szCs w:val="24"/>
        </w:rPr>
        <w:t xml:space="preserve"> </w:t>
      </w:r>
      <w:r>
        <w:rPr>
          <w:sz w:val="24"/>
          <w:szCs w:val="24"/>
        </w:rPr>
        <w:t>………</w:t>
      </w:r>
      <w:r w:rsidR="00E96868">
        <w:rPr>
          <w:sz w:val="24"/>
          <w:szCs w:val="24"/>
        </w:rPr>
        <w:t>…….</w:t>
      </w:r>
      <w:r>
        <w:rPr>
          <w:sz w:val="24"/>
          <w:szCs w:val="24"/>
        </w:rPr>
        <w:t>……………………...</w:t>
      </w:r>
    </w:p>
    <w:tbl>
      <w:tblPr>
        <w:tblStyle w:val="Mkatabulky"/>
        <w:tblW w:w="1068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786"/>
        <w:gridCol w:w="7896"/>
      </w:tblGrid>
      <w:tr w:rsidR="008C236C" w:rsidTr="00990178">
        <w:trPr>
          <w:trHeight w:val="637"/>
        </w:trPr>
        <w:tc>
          <w:tcPr>
            <w:tcW w:w="27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Pr="00D700F7" w:rsidRDefault="008C236C" w:rsidP="00CC4460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1.</w:t>
            </w:r>
            <w:r w:rsidR="002A2ED5">
              <w:rPr>
                <w:b/>
                <w:sz w:val="72"/>
                <w:szCs w:val="72"/>
              </w:rPr>
              <w:t>A</w:t>
            </w:r>
          </w:p>
        </w:tc>
        <w:tc>
          <w:tcPr>
            <w:tcW w:w="78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C236C" w:rsidRDefault="008C236C" w:rsidP="00EA5EB2">
            <w:pPr>
              <w:jc w:val="center"/>
              <w:rPr>
                <w:sz w:val="16"/>
                <w:szCs w:val="16"/>
              </w:rPr>
            </w:pPr>
          </w:p>
          <w:p w:rsidR="008C236C" w:rsidRPr="00846E2D" w:rsidRDefault="00C72916" w:rsidP="00EA5EB2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</w:t>
            </w:r>
            <w:r w:rsidR="008C236C" w:rsidRPr="00846E2D">
              <w:rPr>
                <w:b/>
                <w:sz w:val="40"/>
                <w:szCs w:val="40"/>
              </w:rPr>
              <w:t>. TÝDENNÍ PLÁN</w:t>
            </w:r>
          </w:p>
          <w:p w:rsidR="008C236C" w:rsidRPr="00846E2D" w:rsidRDefault="008C236C" w:rsidP="00C72916">
            <w:pPr>
              <w:jc w:val="center"/>
              <w:rPr>
                <w:sz w:val="40"/>
                <w:szCs w:val="40"/>
              </w:rPr>
            </w:pPr>
            <w:r w:rsidRPr="00846E2D">
              <w:rPr>
                <w:sz w:val="40"/>
                <w:szCs w:val="40"/>
              </w:rPr>
              <w:t xml:space="preserve">na týden od </w:t>
            </w:r>
            <w:r w:rsidR="00C72916">
              <w:rPr>
                <w:sz w:val="40"/>
                <w:szCs w:val="40"/>
              </w:rPr>
              <w:t>25</w:t>
            </w:r>
            <w:r w:rsidR="00602FD4">
              <w:rPr>
                <w:sz w:val="40"/>
                <w:szCs w:val="40"/>
              </w:rPr>
              <w:t>.</w:t>
            </w:r>
            <w:r w:rsidR="00DF4FD4">
              <w:rPr>
                <w:sz w:val="40"/>
                <w:szCs w:val="40"/>
              </w:rPr>
              <w:t xml:space="preserve"> 5</w:t>
            </w:r>
            <w:r w:rsidR="00602FD4">
              <w:rPr>
                <w:sz w:val="40"/>
                <w:szCs w:val="40"/>
              </w:rPr>
              <w:t>.</w:t>
            </w:r>
            <w:r w:rsidR="002A2ED5">
              <w:rPr>
                <w:sz w:val="40"/>
                <w:szCs w:val="40"/>
              </w:rPr>
              <w:t xml:space="preserve"> do</w:t>
            </w:r>
            <w:r w:rsidR="0039104A">
              <w:rPr>
                <w:sz w:val="40"/>
                <w:szCs w:val="40"/>
              </w:rPr>
              <w:t xml:space="preserve"> </w:t>
            </w:r>
            <w:r w:rsidR="00C72916">
              <w:rPr>
                <w:sz w:val="40"/>
                <w:szCs w:val="40"/>
              </w:rPr>
              <w:t>31</w:t>
            </w:r>
            <w:r w:rsidR="004A791A">
              <w:rPr>
                <w:sz w:val="40"/>
                <w:szCs w:val="40"/>
              </w:rPr>
              <w:t>.</w:t>
            </w:r>
            <w:r w:rsidR="00DF4FD4">
              <w:rPr>
                <w:sz w:val="40"/>
                <w:szCs w:val="40"/>
              </w:rPr>
              <w:t xml:space="preserve"> </w:t>
            </w:r>
            <w:r w:rsidR="004A791A">
              <w:rPr>
                <w:sz w:val="40"/>
                <w:szCs w:val="40"/>
              </w:rPr>
              <w:t>5</w:t>
            </w:r>
            <w:r w:rsidR="00602FD4">
              <w:rPr>
                <w:sz w:val="40"/>
                <w:szCs w:val="40"/>
              </w:rPr>
              <w:t>.</w:t>
            </w:r>
          </w:p>
        </w:tc>
      </w:tr>
      <w:tr w:rsidR="008C236C" w:rsidTr="008C0F16">
        <w:trPr>
          <w:trHeight w:val="294"/>
        </w:trPr>
        <w:tc>
          <w:tcPr>
            <w:tcW w:w="10682" w:type="dxa"/>
            <w:gridSpan w:val="2"/>
            <w:tcBorders>
              <w:bottom w:val="double" w:sz="4" w:space="0" w:color="auto"/>
            </w:tcBorders>
            <w:vAlign w:val="bottom"/>
          </w:tcPr>
          <w:p w:rsidR="008C236C" w:rsidRDefault="008C236C" w:rsidP="00EA5EB2">
            <w:pPr>
              <w:rPr>
                <w:sz w:val="4"/>
                <w:szCs w:val="4"/>
                <w:u w:val="single"/>
              </w:rPr>
            </w:pPr>
          </w:p>
          <w:p w:rsidR="008C236C" w:rsidRDefault="008C236C" w:rsidP="002A2ED5">
            <w:pPr>
              <w:rPr>
                <w:sz w:val="4"/>
                <w:szCs w:val="4"/>
                <w:u w:val="single"/>
              </w:rPr>
            </w:pPr>
            <w:r w:rsidRPr="000A4B4B">
              <w:rPr>
                <w:u w:val="single"/>
              </w:rPr>
              <w:t>Třídní učitel:</w:t>
            </w:r>
            <w:r>
              <w:t xml:space="preserve">   </w:t>
            </w:r>
            <w:r w:rsidR="002A2ED5" w:rsidRPr="00383CAC">
              <w:rPr>
                <w:b/>
                <w:sz w:val="24"/>
                <w:szCs w:val="24"/>
              </w:rPr>
              <w:t xml:space="preserve">Mgr. </w:t>
            </w:r>
            <w:r w:rsidR="002A2ED5">
              <w:rPr>
                <w:b/>
                <w:sz w:val="24"/>
                <w:szCs w:val="24"/>
              </w:rPr>
              <w:t>Dagmar Petřeková,</w:t>
            </w:r>
            <w:r w:rsidR="002A2ED5" w:rsidRPr="00383CAC">
              <w:rPr>
                <w:b/>
                <w:sz w:val="24"/>
                <w:szCs w:val="24"/>
              </w:rPr>
              <w:t xml:space="preserve"> </w:t>
            </w:r>
            <w:r w:rsidR="002A2ED5">
              <w:rPr>
                <w:b/>
                <w:sz w:val="24"/>
                <w:szCs w:val="24"/>
              </w:rPr>
              <w:t xml:space="preserve">  </w:t>
            </w:r>
            <w:hyperlink r:id="rId8" w:history="1">
              <w:r w:rsidR="002A2ED5" w:rsidRPr="00FD4545">
                <w:rPr>
                  <w:rStyle w:val="Hypertextovodkaz"/>
                  <w:b/>
                  <w:sz w:val="24"/>
                  <w:szCs w:val="24"/>
                </w:rPr>
                <w:t>dagmar.petrekova@centrum.cz</w:t>
              </w:r>
            </w:hyperlink>
            <w:r w:rsidR="002A2ED5" w:rsidRPr="00383CAC">
              <w:rPr>
                <w:b/>
                <w:sz w:val="24"/>
                <w:szCs w:val="24"/>
              </w:rPr>
              <w:t xml:space="preserve">, </w:t>
            </w:r>
            <w:r w:rsidR="002A2ED5">
              <w:rPr>
                <w:b/>
                <w:sz w:val="24"/>
                <w:szCs w:val="24"/>
              </w:rPr>
              <w:t xml:space="preserve">  </w:t>
            </w:r>
            <w:r w:rsidR="002A2ED5" w:rsidRPr="00383CAC">
              <w:rPr>
                <w:b/>
                <w:sz w:val="24"/>
                <w:szCs w:val="24"/>
              </w:rPr>
              <w:t xml:space="preserve">tel. </w:t>
            </w:r>
            <w:r w:rsidR="002A2ED5">
              <w:rPr>
                <w:b/>
                <w:sz w:val="24"/>
                <w:szCs w:val="24"/>
              </w:rPr>
              <w:t>720 159 096</w:t>
            </w:r>
          </w:p>
        </w:tc>
      </w:tr>
      <w:tr w:rsidR="008C236C" w:rsidTr="008C0F16">
        <w:trPr>
          <w:trHeight w:val="637"/>
        </w:trPr>
        <w:tc>
          <w:tcPr>
            <w:tcW w:w="1068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2A2ED5" w:rsidRPr="00AA3CA8" w:rsidRDefault="002A2ED5" w:rsidP="002A2ED5">
            <w:pPr>
              <w:spacing w:after="0"/>
              <w:rPr>
                <w:u w:val="single"/>
              </w:rPr>
            </w:pPr>
            <w:r w:rsidRPr="00AA3CA8">
              <w:rPr>
                <w:u w:val="single"/>
              </w:rPr>
              <w:t>Sdělení třídního učitele:</w:t>
            </w:r>
            <w:r>
              <w:t xml:space="preserve"> </w:t>
            </w:r>
          </w:p>
          <w:p w:rsidR="002A2ED5" w:rsidRDefault="002A2ED5" w:rsidP="002A2ED5">
            <w:pPr>
              <w:spacing w:after="0"/>
            </w:pPr>
            <w:r w:rsidRPr="00AA3CA8">
              <w:t>Vážení rodiče,</w:t>
            </w:r>
          </w:p>
          <w:p w:rsidR="002A2ED5" w:rsidRPr="00E86173" w:rsidRDefault="002A2ED5" w:rsidP="002A2ED5">
            <w:pPr>
              <w:spacing w:after="0"/>
              <w:rPr>
                <w:b/>
                <w:color w:val="auto"/>
              </w:rPr>
            </w:pPr>
            <w:r>
              <w:t>moc Vás opět zdravím a posílám</w:t>
            </w:r>
            <w:r w:rsidR="005F7EC7">
              <w:t xml:space="preserve"> jedenáctý </w:t>
            </w:r>
            <w:r>
              <w:t xml:space="preserve">týdenní </w:t>
            </w:r>
            <w:r w:rsidR="005F7EC7">
              <w:t xml:space="preserve">plán, podle kterého budou pracovat jak děti, které pokračují v distanční výuce doma, tak děti, které </w:t>
            </w:r>
            <w:r w:rsidR="00E86173">
              <w:t xml:space="preserve">tento týden nastupují do školy. </w:t>
            </w:r>
            <w:r w:rsidR="00A1263A">
              <w:t xml:space="preserve">Tyto děti musí mít s sebou </w:t>
            </w:r>
            <w:r w:rsidR="008723E3">
              <w:t xml:space="preserve">ve škole </w:t>
            </w:r>
            <w:r w:rsidR="00A1263A">
              <w:t xml:space="preserve">dvě roušky se sáčkem na jejich uložení a vyplněné čestné prohlášení o </w:t>
            </w:r>
            <w:r w:rsidR="00E86173">
              <w:t>neexistenci příznaků virového infekčního onemocnění.</w:t>
            </w:r>
            <w:r w:rsidR="00A1263A" w:rsidRPr="00E86173">
              <w:rPr>
                <w:b/>
                <w:color w:val="auto"/>
                <w:sz w:val="28"/>
              </w:rPr>
              <w:t xml:space="preserve"> </w:t>
            </w:r>
            <w:r w:rsidR="00E86173" w:rsidRPr="00E86173">
              <w:rPr>
                <w:color w:val="auto"/>
              </w:rPr>
              <w:t>N</w:t>
            </w:r>
            <w:r w:rsidR="00E86173">
              <w:rPr>
                <w:color w:val="auto"/>
              </w:rPr>
              <w:t xml:space="preserve">a webových stránkách školy </w:t>
            </w:r>
            <w:r w:rsidR="005F7EC7">
              <w:t>najdete detailní pokyny týkající se  organizace</w:t>
            </w:r>
            <w:r w:rsidR="00A1263A">
              <w:t xml:space="preserve"> provozu v souvislosti s přítomností žáků ve škole od 25.</w:t>
            </w:r>
            <w:r w:rsidR="008723E3">
              <w:t xml:space="preserve"> </w:t>
            </w:r>
            <w:r w:rsidR="00A1263A">
              <w:t>5.</w:t>
            </w:r>
            <w:r w:rsidR="008723E3">
              <w:t xml:space="preserve"> </w:t>
            </w:r>
            <w:r w:rsidR="00A1263A">
              <w:t xml:space="preserve">2020. </w:t>
            </w:r>
            <w:r w:rsidR="00E86173">
              <w:t xml:space="preserve">Věnujte jim pozornost, prosím. Dále bych Vás chtěla </w:t>
            </w:r>
            <w:r w:rsidR="0040788D">
              <w:t xml:space="preserve">všechny </w:t>
            </w:r>
            <w:r w:rsidR="00E86173">
              <w:t>poprosit, abyste nevyhazovali stávající učebnice a sešity, poněvadž je budeme všichni potřebovat i na začátku druhé třídy. Děkuji moc za spolupráci</w:t>
            </w:r>
            <w:r w:rsidR="0040788D">
              <w:t xml:space="preserve"> a </w:t>
            </w:r>
            <w:r w:rsidR="00E86173">
              <w:t>velkou pomoc dětem při učení</w:t>
            </w:r>
            <w:r w:rsidR="0040788D">
              <w:t>. Mějte se krásně.</w:t>
            </w:r>
          </w:p>
          <w:p w:rsidR="002A2ED5" w:rsidRDefault="002A2ED5" w:rsidP="002A2ED5">
            <w:pPr>
              <w:spacing w:after="0"/>
            </w:pPr>
          </w:p>
          <w:p w:rsidR="002A2ED5" w:rsidRDefault="002A2ED5" w:rsidP="002A2ED5">
            <w:pPr>
              <w:spacing w:after="0"/>
            </w:pPr>
            <w:r w:rsidRPr="00AA3CA8">
              <w:t>Milé děti,</w:t>
            </w:r>
            <w:r>
              <w:t xml:space="preserve"> </w:t>
            </w:r>
          </w:p>
          <w:p w:rsidR="002A2ED5" w:rsidRDefault="002A2ED5" w:rsidP="002A2ED5">
            <w:pPr>
              <w:spacing w:after="0"/>
            </w:pPr>
            <w:r>
              <w:t xml:space="preserve">tento týden se s některými z Vás setkám po deseti týdnech ve škole a v naší třídě. I když se neuvidíme všichni, </w:t>
            </w:r>
            <w:r w:rsidR="008723E3">
              <w:t xml:space="preserve">moc se na Vás těším, náš Ferda také </w:t>
            </w:r>
            <w:r w:rsidR="008723E3">
              <w:sym w:font="Wingdings" w:char="F04A"/>
            </w:r>
            <w:r w:rsidR="008723E3">
              <w:t>.</w:t>
            </w:r>
            <w:r w:rsidR="00816C2C">
              <w:t xml:space="preserve"> </w:t>
            </w:r>
            <w:r w:rsidR="0040788D">
              <w:t xml:space="preserve">Zdravím moc nejen </w:t>
            </w:r>
            <w:r w:rsidR="00577DC1">
              <w:t>ty, se kterými budu pracovat ve škole, ale také ty</w:t>
            </w:r>
            <w:r w:rsidR="0040788D">
              <w:t>, kteří do školičky nenastupují. Buďte hodně zdraví a mějte se moc hezky.</w:t>
            </w:r>
          </w:p>
          <w:p w:rsidR="00B31FFD" w:rsidRPr="00B31FFD" w:rsidRDefault="002A2ED5" w:rsidP="0040788D">
            <w:pPr>
              <w:rPr>
                <w:sz w:val="28"/>
                <w:szCs w:val="28"/>
                <w:u w:val="single"/>
              </w:rPr>
            </w:pPr>
            <w:r>
              <w:t xml:space="preserve">                                                                                             </w:t>
            </w:r>
            <w:bookmarkStart w:id="0" w:name="_GoBack"/>
            <w:bookmarkEnd w:id="0"/>
            <w:r>
              <w:t xml:space="preserve">       Vaše paní učitelka a kamarád</w:t>
            </w:r>
            <w:r w:rsidRPr="005D191E">
              <w:rPr>
                <w:noProof/>
              </w:rPr>
              <w:drawing>
                <wp:inline distT="0" distB="0" distL="0" distR="0">
                  <wp:extent cx="361950" cy="264098"/>
                  <wp:effectExtent l="19050" t="0" r="0" b="0"/>
                  <wp:docPr id="10" name="obrázek 1" descr="37. Lesní h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7. Lesní h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74" cy="26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236C" w:rsidTr="001C6907">
        <w:trPr>
          <w:trHeight w:val="1474"/>
        </w:trPr>
        <w:tc>
          <w:tcPr>
            <w:tcW w:w="10682" w:type="dxa"/>
            <w:gridSpan w:val="2"/>
            <w:tcBorders>
              <w:top w:val="double" w:sz="4" w:space="0" w:color="auto"/>
            </w:tcBorders>
          </w:tcPr>
          <w:p w:rsidR="002A2ED5" w:rsidRPr="00AA3CA8" w:rsidRDefault="002A2ED5" w:rsidP="002A2ED5">
            <w:pPr>
              <w:spacing w:after="0"/>
              <w:rPr>
                <w:b/>
              </w:rPr>
            </w:pPr>
            <w:r w:rsidRPr="00AA3CA8">
              <w:rPr>
                <w:b/>
              </w:rPr>
              <w:t>Český jazyk</w:t>
            </w:r>
          </w:p>
          <w:p w:rsidR="002A2ED5" w:rsidRPr="00AA3CA8" w:rsidRDefault="002A2ED5" w:rsidP="002A2ED5">
            <w:pPr>
              <w:pStyle w:val="Odstavecseseznamem"/>
              <w:numPr>
                <w:ilvl w:val="0"/>
                <w:numId w:val="4"/>
              </w:numPr>
              <w:spacing w:after="0" w:line="264" w:lineRule="auto"/>
              <w:rPr>
                <w:u w:val="single"/>
              </w:rPr>
            </w:pPr>
            <w:r>
              <w:t xml:space="preserve">Slabikář str. 113 – 115  </w:t>
            </w:r>
          </w:p>
          <w:p w:rsidR="002A2ED5" w:rsidRDefault="002A2ED5" w:rsidP="002A2ED5">
            <w:pPr>
              <w:pStyle w:val="Odstavecseseznamem"/>
              <w:spacing w:after="0" w:line="264" w:lineRule="auto"/>
            </w:pPr>
            <w:r>
              <w:t>Odkaz na video „Slabiky di, ti, ni“</w:t>
            </w:r>
          </w:p>
          <w:p w:rsidR="002A2ED5" w:rsidRDefault="002E6752" w:rsidP="002A2ED5">
            <w:pPr>
              <w:pStyle w:val="Odstavecseseznamem"/>
              <w:spacing w:after="0" w:line="264" w:lineRule="auto"/>
            </w:pPr>
            <w:hyperlink r:id="rId10" w:history="1">
              <w:r w:rsidR="002A2ED5">
                <w:rPr>
                  <w:rStyle w:val="Hypertextovodkaz"/>
                </w:rPr>
                <w:t>https://www.youtube.com/watch?v=R6XlBMWQZQ0</w:t>
              </w:r>
            </w:hyperlink>
            <w:r w:rsidR="002A2ED5">
              <w:t xml:space="preserve">             </w:t>
            </w:r>
          </w:p>
          <w:p w:rsidR="00D36C2C" w:rsidRPr="008D3C10" w:rsidRDefault="002A2ED5" w:rsidP="0040788D">
            <w:pPr>
              <w:pStyle w:val="Odstavecseseznamem"/>
              <w:numPr>
                <w:ilvl w:val="0"/>
                <w:numId w:val="5"/>
              </w:numPr>
              <w:spacing w:after="0"/>
            </w:pPr>
            <w:r>
              <w:t xml:space="preserve">Písanka str. 30 – 32 </w:t>
            </w:r>
          </w:p>
        </w:tc>
      </w:tr>
      <w:tr w:rsidR="008C236C" w:rsidTr="001C6907">
        <w:trPr>
          <w:trHeight w:val="566"/>
        </w:trPr>
        <w:tc>
          <w:tcPr>
            <w:tcW w:w="10682" w:type="dxa"/>
            <w:gridSpan w:val="2"/>
          </w:tcPr>
          <w:p w:rsidR="002A2ED5" w:rsidRPr="00AA3CA8" w:rsidRDefault="002A2ED5" w:rsidP="002A2ED5">
            <w:pPr>
              <w:spacing w:after="0"/>
              <w:rPr>
                <w:b/>
              </w:rPr>
            </w:pPr>
            <w:r w:rsidRPr="00AA3CA8">
              <w:rPr>
                <w:b/>
              </w:rPr>
              <w:t>Matematika</w:t>
            </w:r>
          </w:p>
          <w:p w:rsidR="002A2ED5" w:rsidRPr="00FC43A6" w:rsidRDefault="002A2ED5" w:rsidP="002A2ED5">
            <w:pPr>
              <w:pStyle w:val="Odstavecseseznamem"/>
              <w:numPr>
                <w:ilvl w:val="0"/>
                <w:numId w:val="6"/>
              </w:numPr>
              <w:spacing w:after="0"/>
              <w:rPr>
                <w:b/>
              </w:rPr>
            </w:pPr>
            <w:r w:rsidRPr="00AA3CA8">
              <w:t xml:space="preserve">Učebnice str. </w:t>
            </w:r>
            <w:r>
              <w:t>51</w:t>
            </w:r>
          </w:p>
          <w:p w:rsidR="002A2ED5" w:rsidRPr="00E6051E" w:rsidRDefault="002A2ED5" w:rsidP="002A2ED5">
            <w:pPr>
              <w:pStyle w:val="Odstavecseseznamem"/>
              <w:numPr>
                <w:ilvl w:val="0"/>
                <w:numId w:val="6"/>
              </w:numPr>
              <w:spacing w:after="0"/>
              <w:rPr>
                <w:b/>
              </w:rPr>
            </w:pPr>
            <w:r>
              <w:t>Malý početník str. 28</w:t>
            </w:r>
          </w:p>
          <w:p w:rsidR="002A2ED5" w:rsidRPr="00DF4FD4" w:rsidRDefault="002A2ED5" w:rsidP="0040788D">
            <w:pPr>
              <w:pStyle w:val="Odstavecseseznamem"/>
              <w:numPr>
                <w:ilvl w:val="0"/>
                <w:numId w:val="6"/>
              </w:numPr>
              <w:spacing w:after="0"/>
            </w:pPr>
            <w:r w:rsidRPr="00FC43A6">
              <w:t>Pracovní list – viz příloha</w:t>
            </w:r>
          </w:p>
        </w:tc>
      </w:tr>
      <w:tr w:rsidR="008C236C" w:rsidTr="003F61AC">
        <w:trPr>
          <w:trHeight w:val="637"/>
        </w:trPr>
        <w:tc>
          <w:tcPr>
            <w:tcW w:w="10682" w:type="dxa"/>
            <w:gridSpan w:val="2"/>
            <w:shd w:val="clear" w:color="auto" w:fill="FFFFFF" w:themeFill="background1"/>
          </w:tcPr>
          <w:p w:rsidR="002A2ED5" w:rsidRPr="00AA3CA8" w:rsidRDefault="002A2ED5" w:rsidP="002A2ED5">
            <w:pPr>
              <w:spacing w:after="0"/>
              <w:rPr>
                <w:b/>
              </w:rPr>
            </w:pPr>
            <w:r w:rsidRPr="00AA3CA8">
              <w:rPr>
                <w:b/>
              </w:rPr>
              <w:t>Anglický jazyk</w:t>
            </w:r>
          </w:p>
          <w:p w:rsidR="002A2ED5" w:rsidRPr="005B78D5" w:rsidRDefault="002A2ED5" w:rsidP="002A2ED5">
            <w:pPr>
              <w:pStyle w:val="Odstavecseseznamem"/>
              <w:numPr>
                <w:ilvl w:val="0"/>
                <w:numId w:val="7"/>
              </w:numPr>
              <w:spacing w:after="0"/>
              <w:rPr>
                <w:b/>
              </w:rPr>
            </w:pPr>
            <w:r>
              <w:t>Odkaz na video výslovnosti nových slovíček na téma „Koupání“</w:t>
            </w:r>
          </w:p>
          <w:p w:rsidR="002A2ED5" w:rsidRDefault="002E6752" w:rsidP="002A2ED5">
            <w:pPr>
              <w:pStyle w:val="Odstavecseseznamem"/>
            </w:pPr>
            <w:hyperlink r:id="rId11" w:history="1">
              <w:r w:rsidR="002A2ED5">
                <w:rPr>
                  <w:rStyle w:val="Hypertextovodkaz"/>
                </w:rPr>
                <w:t>https://quizlet.com/132753672/happy-house-1-unit6-flash-cards/</w:t>
              </w:r>
            </w:hyperlink>
            <w:r w:rsidR="002A2ED5">
              <w:t xml:space="preserve">    </w:t>
            </w:r>
          </w:p>
          <w:p w:rsidR="002A2ED5" w:rsidRDefault="002A2ED5" w:rsidP="002A2ED5">
            <w:pPr>
              <w:pStyle w:val="Odstavecseseznamem"/>
              <w:numPr>
                <w:ilvl w:val="0"/>
                <w:numId w:val="7"/>
              </w:numPr>
            </w:pPr>
            <w:r>
              <w:t xml:space="preserve">Odkaz na video nové písničky „The bathtime song“ – písen do koupele </w:t>
            </w:r>
            <w:hyperlink r:id="rId12" w:history="1">
              <w:r>
                <w:rPr>
                  <w:rStyle w:val="Hypertextovodkaz"/>
                </w:rPr>
                <w:t>https://www.youtube.com/watch?v=S9Tx2nu5WVA</w:t>
              </w:r>
            </w:hyperlink>
          </w:p>
          <w:p w:rsidR="000C6953" w:rsidRPr="001C6907" w:rsidRDefault="002A2ED5" w:rsidP="0040788D">
            <w:pPr>
              <w:pStyle w:val="Odstavecseseznamem"/>
              <w:numPr>
                <w:ilvl w:val="0"/>
                <w:numId w:val="7"/>
              </w:numPr>
              <w:spacing w:after="0"/>
            </w:pPr>
            <w:r>
              <w:t>Pracovní list – viz příloha</w:t>
            </w:r>
          </w:p>
        </w:tc>
      </w:tr>
      <w:tr w:rsidR="00617940" w:rsidTr="008C0F16">
        <w:trPr>
          <w:trHeight w:val="637"/>
        </w:trPr>
        <w:tc>
          <w:tcPr>
            <w:tcW w:w="10682" w:type="dxa"/>
            <w:gridSpan w:val="2"/>
          </w:tcPr>
          <w:p w:rsidR="002A2ED5" w:rsidRPr="00AA3CA8" w:rsidRDefault="002A2ED5" w:rsidP="002A2ED5">
            <w:pPr>
              <w:spacing w:after="0"/>
              <w:rPr>
                <w:b/>
              </w:rPr>
            </w:pPr>
            <w:r w:rsidRPr="00AA3CA8">
              <w:rPr>
                <w:b/>
              </w:rPr>
              <w:t xml:space="preserve">Člověk a jeho svět </w:t>
            </w:r>
          </w:p>
          <w:p w:rsidR="002A2ED5" w:rsidRDefault="002A2ED5" w:rsidP="002A2ED5">
            <w:pPr>
              <w:pStyle w:val="Odstavecseseznamem"/>
              <w:numPr>
                <w:ilvl w:val="0"/>
                <w:numId w:val="7"/>
              </w:numPr>
              <w:shd w:val="clear" w:color="auto" w:fill="F9F9F9"/>
            </w:pPr>
            <w:r>
              <w:t xml:space="preserve">Učebnice str. 70, 71 </w:t>
            </w:r>
          </w:p>
          <w:p w:rsidR="002A2ED5" w:rsidRDefault="002A2ED5" w:rsidP="002A2ED5">
            <w:pPr>
              <w:pStyle w:val="Odstavecseseznamem"/>
              <w:numPr>
                <w:ilvl w:val="0"/>
                <w:numId w:val="7"/>
              </w:numPr>
              <w:shd w:val="clear" w:color="auto" w:fill="F9F9F9"/>
            </w:pPr>
            <w:r>
              <w:t>Odkaz na video „Dny v týdnu“</w:t>
            </w:r>
          </w:p>
          <w:p w:rsidR="002A2ED5" w:rsidRDefault="002E6752" w:rsidP="002A2ED5">
            <w:pPr>
              <w:pStyle w:val="Odstavecseseznamem"/>
              <w:shd w:val="clear" w:color="auto" w:fill="F9F9F9"/>
            </w:pPr>
            <w:hyperlink r:id="rId13" w:history="1">
              <w:r w:rsidR="002A2ED5">
                <w:rPr>
                  <w:rStyle w:val="Hypertextovodkaz"/>
                </w:rPr>
                <w:t>https://www.youtube.com/watch?v=3skjG-6R49Y</w:t>
              </w:r>
            </w:hyperlink>
          </w:p>
          <w:p w:rsidR="002A2ED5" w:rsidRDefault="002A2ED5" w:rsidP="002A2ED5">
            <w:pPr>
              <w:pStyle w:val="Odstavecseseznamem"/>
              <w:numPr>
                <w:ilvl w:val="0"/>
                <w:numId w:val="7"/>
              </w:numPr>
              <w:shd w:val="clear" w:color="auto" w:fill="F9F9F9"/>
            </w:pPr>
            <w:r>
              <w:t>Pracovní list – viz příloha</w:t>
            </w:r>
          </w:p>
          <w:p w:rsidR="007A3A50" w:rsidRDefault="007A3A50" w:rsidP="002A2ED5"/>
          <w:p w:rsidR="00C2103D" w:rsidRDefault="00C2103D" w:rsidP="008E4CFB">
            <w:pPr>
              <w:pStyle w:val="Odstavecseseznamem"/>
              <w:ind w:left="810"/>
            </w:pPr>
          </w:p>
          <w:p w:rsidR="00646A71" w:rsidRDefault="00646A71" w:rsidP="000C27CF">
            <w:pPr>
              <w:pStyle w:val="Odstavecseseznamem"/>
              <w:ind w:left="810"/>
              <w:rPr>
                <w:b/>
                <w:sz w:val="24"/>
                <w:szCs w:val="24"/>
              </w:rPr>
            </w:pPr>
          </w:p>
          <w:p w:rsidR="000C27CF" w:rsidRDefault="007A3A50" w:rsidP="000C27CF">
            <w:pPr>
              <w:pStyle w:val="Odstavecseseznamem"/>
              <w:ind w:left="810"/>
              <w:rPr>
                <w:sz w:val="24"/>
                <w:szCs w:val="24"/>
              </w:rPr>
            </w:pPr>
            <w:r w:rsidRPr="007A3A50">
              <w:rPr>
                <w:b/>
                <w:sz w:val="24"/>
                <w:szCs w:val="24"/>
              </w:rPr>
              <w:t>Pracovní list</w:t>
            </w:r>
            <w:r>
              <w:rPr>
                <w:b/>
                <w:sz w:val="24"/>
                <w:szCs w:val="24"/>
              </w:rPr>
              <w:t xml:space="preserve">              AJ                          </w:t>
            </w:r>
            <w:r w:rsidR="00646A71">
              <w:rPr>
                <w:b/>
                <w:sz w:val="24"/>
                <w:szCs w:val="24"/>
              </w:rPr>
              <w:t xml:space="preserve">           </w:t>
            </w:r>
            <w:r w:rsidRPr="007A3A50">
              <w:rPr>
                <w:sz w:val="24"/>
                <w:szCs w:val="24"/>
              </w:rPr>
              <w:t>Jméno: …………………………………..</w:t>
            </w:r>
          </w:p>
          <w:p w:rsidR="00646A71" w:rsidRDefault="00646A71" w:rsidP="000C27CF">
            <w:pPr>
              <w:pStyle w:val="Odstavecseseznamem"/>
              <w:ind w:left="810"/>
              <w:rPr>
                <w:sz w:val="24"/>
                <w:szCs w:val="24"/>
              </w:rPr>
            </w:pPr>
          </w:p>
          <w:p w:rsidR="007A3A50" w:rsidRDefault="007A3A50" w:rsidP="000C27CF">
            <w:pPr>
              <w:pStyle w:val="Odstavecseseznamem"/>
              <w:ind w:left="810"/>
              <w:rPr>
                <w:b/>
                <w:sz w:val="24"/>
                <w:szCs w:val="24"/>
              </w:rPr>
            </w:pPr>
          </w:p>
          <w:p w:rsidR="007A3A50" w:rsidRPr="00646A71" w:rsidRDefault="007A3A50" w:rsidP="00BD042F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646A71">
              <w:rPr>
                <w:sz w:val="24"/>
                <w:szCs w:val="24"/>
                <w:u w:val="single"/>
              </w:rPr>
              <w:t>Najdi</w:t>
            </w:r>
            <w:r w:rsidR="00A60659" w:rsidRPr="00646A71">
              <w:rPr>
                <w:sz w:val="24"/>
                <w:szCs w:val="24"/>
                <w:u w:val="single"/>
              </w:rPr>
              <w:t xml:space="preserve"> věci na obrázku a </w:t>
            </w:r>
            <w:r w:rsidR="007B2243" w:rsidRPr="00646A71">
              <w:rPr>
                <w:sz w:val="24"/>
                <w:szCs w:val="24"/>
                <w:u w:val="single"/>
              </w:rPr>
              <w:t xml:space="preserve">pečlivě je vybarvi </w:t>
            </w:r>
            <w:r w:rsidR="0066769B" w:rsidRPr="00646A71">
              <w:rPr>
                <w:sz w:val="24"/>
                <w:szCs w:val="24"/>
                <w:u w:val="single"/>
              </w:rPr>
              <w:t>podle zadání</w:t>
            </w:r>
            <w:r w:rsidR="007B2243" w:rsidRPr="00646A71">
              <w:rPr>
                <w:sz w:val="24"/>
                <w:szCs w:val="24"/>
                <w:u w:val="single"/>
              </w:rPr>
              <w:t>:</w:t>
            </w:r>
          </w:p>
          <w:p w:rsidR="007B2243" w:rsidRDefault="007B2243" w:rsidP="007B2243">
            <w:pPr>
              <w:pStyle w:val="Odstavecseseznamem"/>
              <w:ind w:left="1170"/>
              <w:rPr>
                <w:sz w:val="24"/>
                <w:szCs w:val="24"/>
              </w:rPr>
            </w:pP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růžový </w:t>
            </w:r>
            <w:r w:rsidR="00A60659">
              <w:rPr>
                <w:sz w:val="24"/>
                <w:szCs w:val="24"/>
              </w:rPr>
              <w:t xml:space="preserve">kartáč na vlasy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červený </w:t>
            </w:r>
            <w:r w:rsidR="00A60659">
              <w:rPr>
                <w:sz w:val="24"/>
                <w:szCs w:val="24"/>
              </w:rPr>
              <w:t xml:space="preserve">kartáček na zuby </w:t>
            </w:r>
          </w:p>
          <w:p w:rsidR="00A60659" w:rsidRDefault="007B2243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oranž</w:t>
            </w:r>
            <w:r w:rsidR="0066769B">
              <w:rPr>
                <w:sz w:val="24"/>
                <w:szCs w:val="24"/>
              </w:rPr>
              <w:t xml:space="preserve">ové </w:t>
            </w:r>
            <w:r w:rsidR="00A60659">
              <w:rPr>
                <w:sz w:val="24"/>
                <w:szCs w:val="24"/>
              </w:rPr>
              <w:t xml:space="preserve">mýdlo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zelený </w:t>
            </w:r>
            <w:r w:rsidR="00A60659">
              <w:rPr>
                <w:sz w:val="24"/>
                <w:szCs w:val="24"/>
              </w:rPr>
              <w:t xml:space="preserve">šampón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modrý </w:t>
            </w:r>
            <w:r w:rsidR="00A60659">
              <w:rPr>
                <w:sz w:val="24"/>
                <w:szCs w:val="24"/>
              </w:rPr>
              <w:t xml:space="preserve">ručník </w:t>
            </w:r>
          </w:p>
          <w:p w:rsidR="00A60659" w:rsidRDefault="0066769B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žlutá </w:t>
            </w:r>
            <w:r w:rsidR="00A60659">
              <w:rPr>
                <w:sz w:val="24"/>
                <w:szCs w:val="24"/>
              </w:rPr>
              <w:t xml:space="preserve">kachnička </w:t>
            </w:r>
          </w:p>
          <w:p w:rsidR="007B2243" w:rsidRDefault="006C5153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5810250</wp:posOffset>
                      </wp:positionH>
                      <wp:positionV relativeFrom="paragraph">
                        <wp:posOffset>76200</wp:posOffset>
                      </wp:positionV>
                      <wp:extent cx="333375" cy="238125"/>
                      <wp:effectExtent l="9525" t="9525" r="9525" b="952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8BF8F" id="Rectangle 2" o:spid="_x0000_s1026" style="position:absolute;margin-left:457.5pt;margin-top:6pt;width:26.2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"/>
                  </w:pict>
                </mc:Fallback>
              </mc:AlternateContent>
            </w:r>
          </w:p>
          <w:p w:rsidR="007B2243" w:rsidRPr="00646A71" w:rsidRDefault="007B2243" w:rsidP="00BD042F">
            <w:pPr>
              <w:pStyle w:val="Odstavecseseznamem"/>
              <w:numPr>
                <w:ilvl w:val="0"/>
                <w:numId w:val="2"/>
              </w:numPr>
              <w:rPr>
                <w:sz w:val="24"/>
                <w:szCs w:val="24"/>
                <w:u w:val="single"/>
              </w:rPr>
            </w:pPr>
            <w:r w:rsidRPr="00646A71">
              <w:rPr>
                <w:sz w:val="24"/>
                <w:szCs w:val="24"/>
                <w:u w:val="single"/>
              </w:rPr>
              <w:t xml:space="preserve">Kolik věcí na obrázku dokážeš pojmenovat anglicky? Napiš jejich počet do čtverečku. </w:t>
            </w:r>
          </w:p>
          <w:p w:rsidR="00A60659" w:rsidRPr="00A60659" w:rsidRDefault="00A60659" w:rsidP="00A60659">
            <w:pPr>
              <w:pStyle w:val="Odstavecseseznamem"/>
              <w:ind w:left="1170"/>
              <w:rPr>
                <w:sz w:val="24"/>
                <w:szCs w:val="24"/>
              </w:rPr>
            </w:pPr>
          </w:p>
          <w:p w:rsidR="00A60659" w:rsidRPr="00A60659" w:rsidRDefault="00A60659" w:rsidP="00A6065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112196" cy="5656943"/>
                  <wp:effectExtent l="19050" t="0" r="2854" b="0"/>
                  <wp:docPr id="3" name="obrázek 2" descr="C:\Users\Svaťa\Desktop\Scan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aťa\Desktop\Scan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4886" cy="5659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7CF" w:rsidRDefault="000C27CF" w:rsidP="00FD4073"/>
          <w:p w:rsidR="00577DC1" w:rsidRDefault="00577DC1" w:rsidP="00FD4073"/>
          <w:p w:rsidR="00D966DC" w:rsidRDefault="00D966DC" w:rsidP="00FD4073"/>
          <w:p w:rsidR="00BB03EA" w:rsidRDefault="00BB03EA" w:rsidP="00FD407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Pr="00BB03EA">
              <w:rPr>
                <w:b/>
                <w:sz w:val="24"/>
                <w:szCs w:val="24"/>
              </w:rPr>
              <w:t>Pracovní list</w:t>
            </w:r>
            <w:r>
              <w:t xml:space="preserve">             </w:t>
            </w:r>
            <w:r w:rsidRPr="00BB03EA">
              <w:rPr>
                <w:b/>
                <w:sz w:val="24"/>
                <w:szCs w:val="24"/>
              </w:rPr>
              <w:t>M</w:t>
            </w:r>
            <w:r w:rsidRPr="00BB03EA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                 </w:t>
            </w:r>
            <w:r w:rsidRPr="00BB03EA">
              <w:rPr>
                <w:sz w:val="24"/>
                <w:szCs w:val="24"/>
              </w:rPr>
              <w:t xml:space="preserve">  Jméno: ……………………………………</w:t>
            </w:r>
          </w:p>
          <w:p w:rsidR="002A2ED5" w:rsidRDefault="002A2ED5" w:rsidP="00FD4073">
            <w:pPr>
              <w:rPr>
                <w:sz w:val="24"/>
                <w:szCs w:val="24"/>
              </w:rPr>
            </w:pPr>
          </w:p>
          <w:p w:rsidR="00BB03EA" w:rsidRPr="00BB03EA" w:rsidRDefault="00BB03EA" w:rsidP="00FD407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38900" cy="8048625"/>
                  <wp:effectExtent l="19050" t="0" r="0" b="0"/>
                  <wp:docPr id="5" name="obrázek 3" descr="C:\Users\Svaťa\Desktop\Scan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aťa\Desktop\Scan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804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66DC" w:rsidRDefault="00D966DC" w:rsidP="00D966DC">
            <w:pPr>
              <w:pStyle w:val="Odstavecseseznamem"/>
              <w:ind w:left="600"/>
            </w:pPr>
          </w:p>
          <w:p w:rsidR="00D966DC" w:rsidRPr="003B1974" w:rsidRDefault="00D966DC" w:rsidP="00FD4073"/>
        </w:tc>
      </w:tr>
      <w:tr w:rsidR="007A3A50" w:rsidTr="008C0F16">
        <w:trPr>
          <w:trHeight w:val="637"/>
        </w:trPr>
        <w:tc>
          <w:tcPr>
            <w:tcW w:w="10682" w:type="dxa"/>
            <w:gridSpan w:val="2"/>
          </w:tcPr>
          <w:p w:rsidR="007A3A50" w:rsidRDefault="007A3A50" w:rsidP="00FD4073">
            <w:pPr>
              <w:rPr>
                <w:b/>
              </w:rPr>
            </w:pPr>
          </w:p>
          <w:p w:rsidR="00BB03EA" w:rsidRDefault="00BB03EA" w:rsidP="00FD4073">
            <w:pPr>
              <w:rPr>
                <w:sz w:val="24"/>
                <w:szCs w:val="24"/>
              </w:rPr>
            </w:pPr>
            <w:r>
              <w:rPr>
                <w:b/>
              </w:rPr>
              <w:t xml:space="preserve">                 P</w:t>
            </w:r>
            <w:r w:rsidR="00577DC1">
              <w:rPr>
                <w:b/>
                <w:sz w:val="24"/>
                <w:szCs w:val="24"/>
              </w:rPr>
              <w:t xml:space="preserve">racovní list                </w:t>
            </w:r>
            <w:r w:rsidRPr="00BB03EA">
              <w:rPr>
                <w:b/>
                <w:sz w:val="24"/>
                <w:szCs w:val="24"/>
              </w:rPr>
              <w:t xml:space="preserve"> </w:t>
            </w:r>
            <w:r w:rsidRPr="00A72717">
              <w:rPr>
                <w:b/>
                <w:sz w:val="24"/>
                <w:szCs w:val="24"/>
              </w:rPr>
              <w:t xml:space="preserve">ČJS  </w:t>
            </w:r>
            <w:r w:rsidRPr="00BB03EA">
              <w:rPr>
                <w:sz w:val="24"/>
                <w:szCs w:val="24"/>
              </w:rPr>
              <w:t xml:space="preserve">                           Jméno: …………………………………</w:t>
            </w:r>
          </w:p>
          <w:p w:rsidR="00F21022" w:rsidRDefault="00F21022" w:rsidP="00FD4073">
            <w:pPr>
              <w:rPr>
                <w:sz w:val="24"/>
                <w:szCs w:val="24"/>
              </w:rPr>
            </w:pPr>
          </w:p>
          <w:p w:rsidR="00F21022" w:rsidRPr="00A72717" w:rsidRDefault="00F21022" w:rsidP="00BD042F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A72717">
              <w:rPr>
                <w:sz w:val="24"/>
                <w:szCs w:val="24"/>
                <w:u w:val="single"/>
              </w:rPr>
              <w:t>Vybarvi domečky s pracovními dny žlutě, dny víkendu zeleně. Okna nech prázdná.</w:t>
            </w:r>
          </w:p>
          <w:p w:rsidR="00F21022" w:rsidRPr="00A72717" w:rsidRDefault="00F21022" w:rsidP="00F21022">
            <w:pPr>
              <w:pStyle w:val="Odstavecseseznamem"/>
              <w:rPr>
                <w:sz w:val="24"/>
                <w:szCs w:val="24"/>
                <w:u w:val="single"/>
              </w:rPr>
            </w:pPr>
          </w:p>
          <w:p w:rsidR="00F21022" w:rsidRDefault="00F21022" w:rsidP="00A72717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="00A72717">
              <w:rPr>
                <w:b/>
                <w:noProof/>
              </w:rPr>
              <w:t xml:space="preserve">     </w:t>
            </w:r>
            <w:r>
              <w:rPr>
                <w:b/>
                <w:noProof/>
              </w:rPr>
              <w:drawing>
                <wp:inline distT="0" distB="0" distL="0" distR="0">
                  <wp:extent cx="5774227" cy="4497572"/>
                  <wp:effectExtent l="19050" t="0" r="0" b="0"/>
                  <wp:docPr id="6" name="obrázek 4" descr="C:\Users\Svaťa\Desktop\Scan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aťa\Desktop\Scan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699" cy="449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717" w:rsidRPr="002F489C" w:rsidRDefault="00A72717" w:rsidP="00BD042F">
            <w:pPr>
              <w:pStyle w:val="Odstavecseseznamem"/>
              <w:numPr>
                <w:ilvl w:val="0"/>
                <w:numId w:val="3"/>
              </w:numPr>
              <w:rPr>
                <w:sz w:val="24"/>
                <w:szCs w:val="24"/>
                <w:u w:val="single"/>
              </w:rPr>
            </w:pPr>
            <w:r w:rsidRPr="002F489C">
              <w:rPr>
                <w:sz w:val="24"/>
                <w:szCs w:val="24"/>
                <w:u w:val="single"/>
              </w:rPr>
              <w:t>Dokresli:</w:t>
            </w:r>
          </w:p>
          <w:p w:rsidR="00A72717" w:rsidRPr="002F489C" w:rsidRDefault="00A72717" w:rsidP="00A72717">
            <w:pPr>
              <w:pStyle w:val="Odstavecseseznamem"/>
              <w:rPr>
                <w:sz w:val="24"/>
                <w:szCs w:val="24"/>
                <w:u w:val="single"/>
              </w:rPr>
            </w:pPr>
          </w:p>
          <w:p w:rsidR="00A72717" w:rsidRPr="002F489C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A) </w:t>
            </w:r>
            <w:r w:rsidR="00A72717" w:rsidRPr="002F489C">
              <w:rPr>
                <w:sz w:val="24"/>
                <w:szCs w:val="24"/>
              </w:rPr>
              <w:t>Jsem první den týdne. V mém domečku je v okně květina.</w:t>
            </w:r>
          </w:p>
          <w:p w:rsidR="00A72717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B) </w:t>
            </w:r>
            <w:r w:rsidR="00A72717" w:rsidRPr="002F489C">
              <w:rPr>
                <w:sz w:val="24"/>
                <w:szCs w:val="24"/>
              </w:rPr>
              <w:t>Jsem předposlední den týdne. Z komína mého domečku se kouří.</w:t>
            </w:r>
          </w:p>
          <w:p w:rsidR="00A72717" w:rsidRDefault="002F489C" w:rsidP="002F489C">
            <w:pPr>
              <w:pStyle w:val="Odstavecseseznamem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C) </w:t>
            </w:r>
            <w:r w:rsidR="00A72717" w:rsidRPr="002F489C">
              <w:rPr>
                <w:sz w:val="24"/>
                <w:szCs w:val="24"/>
              </w:rPr>
              <w:t>Jsem třetí den v týdnu. U mého domečku roste strom.</w:t>
            </w:r>
          </w:p>
          <w:p w:rsidR="00A72717" w:rsidRPr="002F489C" w:rsidRDefault="002F489C" w:rsidP="002F489C">
            <w:pPr>
              <w:pStyle w:val="Odstavecseseznamem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D) </w:t>
            </w:r>
            <w:r w:rsidR="00A72717" w:rsidRPr="002F489C">
              <w:rPr>
                <w:sz w:val="24"/>
                <w:szCs w:val="24"/>
              </w:rPr>
              <w:t>Jsem poslední pracovní den v týdnu. V mém okně jsou modré záclony.</w:t>
            </w:r>
          </w:p>
          <w:p w:rsidR="00A72717" w:rsidRDefault="00A72717" w:rsidP="00A72717">
            <w:pPr>
              <w:rPr>
                <w:b/>
              </w:rPr>
            </w:pPr>
          </w:p>
          <w:p w:rsidR="002A2ED5" w:rsidRDefault="002A2ED5" w:rsidP="00A72717">
            <w:pPr>
              <w:rPr>
                <w:b/>
              </w:rPr>
            </w:pPr>
          </w:p>
          <w:p w:rsidR="002A2ED5" w:rsidRPr="00A72717" w:rsidRDefault="002A2ED5" w:rsidP="00A72717">
            <w:pPr>
              <w:rPr>
                <w:b/>
              </w:rPr>
            </w:pPr>
          </w:p>
          <w:p w:rsidR="00A72717" w:rsidRPr="00A72717" w:rsidRDefault="00A72717" w:rsidP="00A72717">
            <w:pPr>
              <w:rPr>
                <w:b/>
              </w:rPr>
            </w:pPr>
          </w:p>
        </w:tc>
      </w:tr>
      <w:tr w:rsidR="00BB03EA" w:rsidTr="008C0F16">
        <w:trPr>
          <w:trHeight w:val="637"/>
        </w:trPr>
        <w:tc>
          <w:tcPr>
            <w:tcW w:w="10682" w:type="dxa"/>
            <w:gridSpan w:val="2"/>
          </w:tcPr>
          <w:p w:rsidR="00BB03EA" w:rsidRDefault="00BB03EA" w:rsidP="00FD4073">
            <w:pPr>
              <w:rPr>
                <w:b/>
              </w:rPr>
            </w:pPr>
          </w:p>
        </w:tc>
      </w:tr>
    </w:tbl>
    <w:p w:rsidR="00283CA4" w:rsidRDefault="00283CA4" w:rsidP="00A72717">
      <w:pPr>
        <w:rPr>
          <w:sz w:val="24"/>
          <w:szCs w:val="24"/>
        </w:rPr>
      </w:pPr>
    </w:p>
    <w:sectPr w:rsidR="00283CA4" w:rsidSect="002B3D7C"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752" w:rsidRDefault="002E6752">
      <w:r>
        <w:separator/>
      </w:r>
    </w:p>
  </w:endnote>
  <w:endnote w:type="continuationSeparator" w:id="0">
    <w:p w:rsidR="002E6752" w:rsidRDefault="002E6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1B68E9" w:rsidRDefault="00312472" w:rsidP="001B68E9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A587C">
      <w:rPr>
        <w:rStyle w:val="slostrnky"/>
        <w:rFonts w:ascii="Arial" w:hAnsi="Arial" w:cs="Arial"/>
        <w:b/>
        <w:noProof/>
        <w:sz w:val="16"/>
        <w:szCs w:val="16"/>
      </w:rPr>
      <w:t>5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A587C">
      <w:rPr>
        <w:rStyle w:val="slostrnky"/>
        <w:rFonts w:ascii="Arial" w:hAnsi="Arial" w:cs="Arial"/>
        <w:b/>
        <w:noProof/>
        <w:sz w:val="16"/>
        <w:szCs w:val="16"/>
      </w:rPr>
      <w:t>5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1B68E9" w:rsidRDefault="00312472" w:rsidP="00312472">
    <w:pPr>
      <w:pStyle w:val="Zpat"/>
      <w:pBdr>
        <w:top w:val="single" w:sz="4" w:space="1" w:color="auto"/>
      </w:pBdr>
      <w:jc w:val="center"/>
      <w:rPr>
        <w:rFonts w:ascii="Arial" w:hAnsi="Arial" w:cs="Arial"/>
        <w:b/>
        <w:sz w:val="16"/>
        <w:szCs w:val="16"/>
      </w:rPr>
    </w:pPr>
    <w:r w:rsidRPr="001B68E9">
      <w:rPr>
        <w:rFonts w:ascii="Arial" w:hAnsi="Arial" w:cs="Arial"/>
        <w:b/>
        <w:sz w:val="16"/>
        <w:szCs w:val="16"/>
      </w:rPr>
      <w:t xml:space="preserve">strana 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PAGE </w:instrTex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A587C">
      <w:rPr>
        <w:rStyle w:val="slostrnky"/>
        <w:rFonts w:ascii="Arial" w:hAnsi="Arial" w:cs="Arial"/>
        <w:b/>
        <w:noProof/>
        <w:sz w:val="16"/>
        <w:szCs w:val="16"/>
      </w:rPr>
      <w:t>1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end"/>
    </w:r>
    <w:r w:rsidRPr="001B68E9">
      <w:rPr>
        <w:rStyle w:val="slostrnky"/>
        <w:rFonts w:ascii="Arial" w:hAnsi="Arial" w:cs="Arial"/>
        <w:b/>
        <w:sz w:val="16"/>
        <w:szCs w:val="16"/>
      </w:rPr>
      <w:t xml:space="preserve"> z 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begin"/>
    </w:r>
    <w:r w:rsidRPr="001B68E9">
      <w:rPr>
        <w:rStyle w:val="slostrnky"/>
        <w:rFonts w:ascii="Arial" w:hAnsi="Arial" w:cs="Arial"/>
        <w:b/>
        <w:sz w:val="16"/>
        <w:szCs w:val="16"/>
      </w:rPr>
      <w:instrText xml:space="preserve"> NUMPAGES </w:instrTex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separate"/>
    </w:r>
    <w:r w:rsidR="00BA587C">
      <w:rPr>
        <w:rStyle w:val="slostrnky"/>
        <w:rFonts w:ascii="Arial" w:hAnsi="Arial" w:cs="Arial"/>
        <w:b/>
        <w:noProof/>
        <w:sz w:val="16"/>
        <w:szCs w:val="16"/>
      </w:rPr>
      <w:t>5</w:t>
    </w:r>
    <w:r w:rsidR="00060F8F" w:rsidRPr="001B68E9">
      <w:rPr>
        <w:rStyle w:val="slostrnky"/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752" w:rsidRDefault="002E6752">
      <w:r>
        <w:separator/>
      </w:r>
    </w:p>
  </w:footnote>
  <w:footnote w:type="continuationSeparator" w:id="0">
    <w:p w:rsidR="002E6752" w:rsidRDefault="002E6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72" w:rsidRPr="00CD3A46" w:rsidRDefault="00565596" w:rsidP="00312472">
    <w:pPr>
      <w:pStyle w:val="Zhlav"/>
      <w:jc w:val="right"/>
      <w:rPr>
        <w:b/>
        <w:sz w:val="32"/>
        <w:szCs w:val="32"/>
        <w:lang w:val="en-US"/>
      </w:rPr>
    </w:pPr>
    <w:r w:rsidRPr="00CD3A46">
      <w:rPr>
        <w:b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-5715</wp:posOffset>
          </wp:positionH>
          <wp:positionV relativeFrom="paragraph">
            <wp:posOffset>-164465</wp:posOffset>
          </wp:positionV>
          <wp:extent cx="914400" cy="714375"/>
          <wp:effectExtent l="0" t="0" r="0" b="0"/>
          <wp:wrapNone/>
          <wp:docPr id="2" name="Obrázek 2" descr="C:\Users\bury.ZSJAVORNIK\Documents\ZŠ JAVORNÍK\LOGO\logo ZS-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ry.ZSJAVORNIK\Documents\ZŠ JAVORNÍK\LOGO\logo ZS-ma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2472" w:rsidRPr="00CD3A46" w:rsidRDefault="000D5AE2" w:rsidP="000D5AE2">
    <w:pPr>
      <w:pStyle w:val="Zhlav"/>
      <w:pBdr>
        <w:bottom w:val="single" w:sz="4" w:space="1" w:color="auto"/>
      </w:pBdr>
      <w:spacing w:line="240" w:lineRule="auto"/>
      <w:rPr>
        <w:b/>
        <w:sz w:val="36"/>
        <w:szCs w:val="36"/>
        <w:lang w:val="en-US"/>
      </w:rPr>
    </w:pPr>
    <w:r w:rsidRPr="00CD3A46">
      <w:rPr>
        <w:b/>
        <w:sz w:val="36"/>
        <w:szCs w:val="36"/>
        <w:lang w:val="en-US"/>
      </w:rPr>
      <w:t xml:space="preserve">                </w:t>
    </w:r>
    <w:r w:rsidR="00CD3A46">
      <w:rPr>
        <w:b/>
        <w:sz w:val="36"/>
        <w:szCs w:val="36"/>
        <w:lang w:val="en-US"/>
      </w:rPr>
      <w:tab/>
      <w:t xml:space="preserve">       </w:t>
    </w:r>
    <w:r w:rsidR="00312472" w:rsidRPr="00CD3A46">
      <w:rPr>
        <w:b/>
        <w:sz w:val="36"/>
        <w:szCs w:val="36"/>
        <w:lang w:val="en-US"/>
      </w:rPr>
      <w:t>Základní škola J</w:t>
    </w:r>
    <w:r w:rsidR="00D27B71" w:rsidRPr="00CD3A46">
      <w:rPr>
        <w:b/>
        <w:sz w:val="36"/>
        <w:szCs w:val="36"/>
        <w:lang w:val="en-US"/>
      </w:rPr>
      <w:t>avorník, okres J</w:t>
    </w:r>
    <w:r w:rsidR="00312472" w:rsidRPr="00CD3A46">
      <w:rPr>
        <w:b/>
        <w:sz w:val="36"/>
        <w:szCs w:val="36"/>
        <w:lang w:val="en-US"/>
      </w:rPr>
      <w:t>eseník</w:t>
    </w:r>
  </w:p>
  <w:p w:rsidR="00312472" w:rsidRPr="00CD3A46" w:rsidRDefault="00D27B71" w:rsidP="000D5AE2">
    <w:pPr>
      <w:pStyle w:val="Zhlav"/>
      <w:spacing w:line="240" w:lineRule="auto"/>
      <w:jc w:val="center"/>
      <w:rPr>
        <w:b/>
        <w:sz w:val="32"/>
        <w:szCs w:val="32"/>
        <w:lang w:val="en-US"/>
      </w:rPr>
    </w:pPr>
    <w:r w:rsidRPr="00CD3A46">
      <w:rPr>
        <w:b/>
        <w:sz w:val="16"/>
        <w:szCs w:val="16"/>
      </w:rPr>
      <w:t xml:space="preserve">Školní 72, </w:t>
    </w:r>
    <w:r w:rsidR="000D5AE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>790 70 Javorník</w:t>
    </w:r>
    <w:r w:rsidR="00312472" w:rsidRPr="00CD3A46">
      <w:rPr>
        <w:b/>
        <w:sz w:val="16"/>
        <w:szCs w:val="16"/>
      </w:rPr>
      <w:t xml:space="preserve"> </w:t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>Tel</w:t>
    </w:r>
    <w:r w:rsidR="00722C6C" w:rsidRPr="00CD3A46">
      <w:rPr>
        <w:b/>
        <w:sz w:val="16"/>
        <w:szCs w:val="16"/>
        <w:lang w:val="en-US"/>
      </w:rPr>
      <w:t>.</w:t>
    </w:r>
    <w:r w:rsidR="00312472" w:rsidRPr="00CD3A46">
      <w:rPr>
        <w:b/>
        <w:sz w:val="16"/>
        <w:szCs w:val="16"/>
        <w:lang w:val="en-US"/>
      </w:rPr>
      <w:t>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t>584</w:t>
    </w:r>
    <w:r w:rsidR="000D5AE2" w:rsidRPr="00CD3A46">
      <w:rPr>
        <w:b/>
        <w:sz w:val="16"/>
        <w:szCs w:val="16"/>
      </w:rPr>
      <w:t> </w:t>
    </w:r>
    <w:r w:rsidR="00312472" w:rsidRPr="00CD3A46">
      <w:rPr>
        <w:b/>
        <w:sz w:val="16"/>
        <w:szCs w:val="16"/>
      </w:rPr>
      <w:t>4</w:t>
    </w:r>
    <w:r w:rsidR="000D5AE2" w:rsidRPr="00CD3A46">
      <w:rPr>
        <w:b/>
        <w:sz w:val="16"/>
        <w:szCs w:val="16"/>
      </w:rPr>
      <w:t>40 308</w:t>
    </w:r>
    <w:r w:rsidR="00722C6C" w:rsidRPr="00CD3A46">
      <w:rPr>
        <w:b/>
        <w:sz w:val="16"/>
        <w:szCs w:val="16"/>
      </w:rPr>
      <w:t>,</w:t>
    </w:r>
    <w:r w:rsidR="000D5AE2" w:rsidRPr="00CD3A46">
      <w:rPr>
        <w:b/>
        <w:sz w:val="16"/>
        <w:szCs w:val="16"/>
      </w:rPr>
      <w:t xml:space="preserve"> </w:t>
    </w:r>
    <w:r w:rsidR="00722C6C" w:rsidRPr="00CD3A46">
      <w:rPr>
        <w:b/>
        <w:sz w:val="16"/>
        <w:szCs w:val="16"/>
      </w:rPr>
      <w:t xml:space="preserve"> 7</w:t>
    </w:r>
    <w:r w:rsidR="000D5AE2" w:rsidRPr="00CD3A46">
      <w:rPr>
        <w:b/>
        <w:sz w:val="16"/>
        <w:szCs w:val="16"/>
      </w:rPr>
      <w:t xml:space="preserve">25 005 504 </w:t>
    </w:r>
    <w:r w:rsidR="0031247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E-mail:</w:t>
    </w:r>
    <w:r w:rsidR="000D5AE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  <w:lang w:val="en-US"/>
      </w:rPr>
      <w:t xml:space="preserve"> </w:t>
    </w:r>
    <w:r w:rsidR="00024A31" w:rsidRPr="00CD3A46">
      <w:rPr>
        <w:b/>
        <w:sz w:val="16"/>
        <w:szCs w:val="16"/>
        <w:lang w:val="en-US"/>
      </w:rPr>
      <w:t>reditel@zsjavornik.cz</w:t>
    </w:r>
    <w:r w:rsidR="000D5AE2" w:rsidRPr="00CD3A46">
      <w:rPr>
        <w:b/>
        <w:sz w:val="16"/>
        <w:szCs w:val="16"/>
        <w:lang w:val="en-US"/>
      </w:rPr>
      <w:t xml:space="preserve">  </w:t>
    </w:r>
    <w:r w:rsidR="00312472" w:rsidRPr="00CD3A46">
      <w:rPr>
        <w:b/>
        <w:sz w:val="16"/>
        <w:szCs w:val="16"/>
        <w:lang w:val="en-US"/>
      </w:rPr>
      <w:t xml:space="preserve"> </w:t>
    </w:r>
    <w:r w:rsidR="00312472" w:rsidRPr="00CD3A46">
      <w:rPr>
        <w:b/>
        <w:sz w:val="16"/>
        <w:szCs w:val="16"/>
      </w:rPr>
      <w:sym w:font="Wingdings" w:char="00A7"/>
    </w:r>
    <w:r w:rsidR="000D5AE2" w:rsidRPr="00CD3A46">
      <w:rPr>
        <w:b/>
        <w:sz w:val="16"/>
        <w:szCs w:val="16"/>
      </w:rPr>
      <w:t xml:space="preserve">  </w:t>
    </w:r>
    <w:r w:rsidR="00312472" w:rsidRPr="00CD3A46">
      <w:rPr>
        <w:b/>
        <w:sz w:val="16"/>
        <w:szCs w:val="16"/>
      </w:rPr>
      <w:t xml:space="preserve"> I</w:t>
    </w:r>
    <w:r w:rsidR="00722C6C" w:rsidRPr="00CD3A46">
      <w:rPr>
        <w:b/>
        <w:sz w:val="16"/>
        <w:szCs w:val="16"/>
      </w:rPr>
      <w:t>Č</w:t>
    </w:r>
    <w:r w:rsidR="00312472" w:rsidRPr="00CD3A46">
      <w:rPr>
        <w:b/>
        <w:sz w:val="16"/>
        <w:szCs w:val="16"/>
      </w:rPr>
      <w:t xml:space="preserve">O: </w:t>
    </w:r>
    <w:r w:rsidR="000D5AE2" w:rsidRPr="00CD3A46">
      <w:rPr>
        <w:b/>
        <w:sz w:val="16"/>
        <w:szCs w:val="16"/>
      </w:rPr>
      <w:t>63</w:t>
    </w:r>
    <w:r w:rsidR="009113AF" w:rsidRPr="00CD3A46">
      <w:rPr>
        <w:b/>
        <w:sz w:val="16"/>
        <w:szCs w:val="16"/>
      </w:rPr>
      <w:t>6</w:t>
    </w:r>
    <w:r w:rsidR="000D5AE2" w:rsidRPr="00CD3A46">
      <w:rPr>
        <w:b/>
        <w:sz w:val="16"/>
        <w:szCs w:val="16"/>
      </w:rPr>
      <w:t xml:space="preserve"> 96 517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C5F41"/>
    <w:multiLevelType w:val="hybridMultilevel"/>
    <w:tmpl w:val="579EC0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5701"/>
    <w:multiLevelType w:val="hybridMultilevel"/>
    <w:tmpl w:val="74BA70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D03E4"/>
    <w:multiLevelType w:val="hybridMultilevel"/>
    <w:tmpl w:val="0902E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F331D"/>
    <w:multiLevelType w:val="hybridMultilevel"/>
    <w:tmpl w:val="925E9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479C4"/>
    <w:multiLevelType w:val="hybridMultilevel"/>
    <w:tmpl w:val="F15601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4269A7"/>
    <w:multiLevelType w:val="hybridMultilevel"/>
    <w:tmpl w:val="FDD8F302"/>
    <w:lvl w:ilvl="0" w:tplc="040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44C15CDE"/>
    <w:multiLevelType w:val="multilevel"/>
    <w:tmpl w:val="11A08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9D80532"/>
    <w:multiLevelType w:val="hybridMultilevel"/>
    <w:tmpl w:val="2F7E5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35F19"/>
    <w:multiLevelType w:val="hybridMultilevel"/>
    <w:tmpl w:val="3B6AC8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0006A"/>
    <w:multiLevelType w:val="hybridMultilevel"/>
    <w:tmpl w:val="3D8A4C88"/>
    <w:lvl w:ilvl="0" w:tplc="5D0608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257E61"/>
    <w:multiLevelType w:val="multilevel"/>
    <w:tmpl w:val="5636ED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  <w:num w:numId="11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96B"/>
    <w:rsid w:val="00001725"/>
    <w:rsid w:val="00004E7D"/>
    <w:rsid w:val="00014014"/>
    <w:rsid w:val="0002432A"/>
    <w:rsid w:val="00024A31"/>
    <w:rsid w:val="00024D5F"/>
    <w:rsid w:val="00042127"/>
    <w:rsid w:val="00042D68"/>
    <w:rsid w:val="00042DE4"/>
    <w:rsid w:val="00043B1A"/>
    <w:rsid w:val="00045581"/>
    <w:rsid w:val="000546CE"/>
    <w:rsid w:val="00060F8F"/>
    <w:rsid w:val="000623BB"/>
    <w:rsid w:val="00067E31"/>
    <w:rsid w:val="00080A60"/>
    <w:rsid w:val="00081A37"/>
    <w:rsid w:val="00090865"/>
    <w:rsid w:val="000A4B4B"/>
    <w:rsid w:val="000B6673"/>
    <w:rsid w:val="000C27CF"/>
    <w:rsid w:val="000C6953"/>
    <w:rsid w:val="000C6BEB"/>
    <w:rsid w:val="000C6E2E"/>
    <w:rsid w:val="000D118F"/>
    <w:rsid w:val="000D2767"/>
    <w:rsid w:val="000D28C3"/>
    <w:rsid w:val="000D303C"/>
    <w:rsid w:val="000D5AE2"/>
    <w:rsid w:val="000D7A69"/>
    <w:rsid w:val="000E074C"/>
    <w:rsid w:val="000F2621"/>
    <w:rsid w:val="000F5841"/>
    <w:rsid w:val="00105579"/>
    <w:rsid w:val="00105E73"/>
    <w:rsid w:val="0011146D"/>
    <w:rsid w:val="0012547B"/>
    <w:rsid w:val="001305D8"/>
    <w:rsid w:val="00132F2C"/>
    <w:rsid w:val="001378CA"/>
    <w:rsid w:val="0015487C"/>
    <w:rsid w:val="00161F6C"/>
    <w:rsid w:val="00173A37"/>
    <w:rsid w:val="00186422"/>
    <w:rsid w:val="001871B6"/>
    <w:rsid w:val="001A511E"/>
    <w:rsid w:val="001B59C5"/>
    <w:rsid w:val="001B68E9"/>
    <w:rsid w:val="001C6907"/>
    <w:rsid w:val="001D7D91"/>
    <w:rsid w:val="001E4779"/>
    <w:rsid w:val="001E559A"/>
    <w:rsid w:val="001F43A6"/>
    <w:rsid w:val="001F4CA0"/>
    <w:rsid w:val="00202DDE"/>
    <w:rsid w:val="00222840"/>
    <w:rsid w:val="00232B15"/>
    <w:rsid w:val="00232F6F"/>
    <w:rsid w:val="00237480"/>
    <w:rsid w:val="00240AE6"/>
    <w:rsid w:val="00251628"/>
    <w:rsid w:val="00266FA0"/>
    <w:rsid w:val="00267529"/>
    <w:rsid w:val="002726B3"/>
    <w:rsid w:val="002742F7"/>
    <w:rsid w:val="00283CA4"/>
    <w:rsid w:val="002A2CBE"/>
    <w:rsid w:val="002A2ED5"/>
    <w:rsid w:val="002A4326"/>
    <w:rsid w:val="002B3D7C"/>
    <w:rsid w:val="002B496D"/>
    <w:rsid w:val="002B7309"/>
    <w:rsid w:val="002C347A"/>
    <w:rsid w:val="002E2510"/>
    <w:rsid w:val="002E6752"/>
    <w:rsid w:val="002F489C"/>
    <w:rsid w:val="003073A7"/>
    <w:rsid w:val="00312472"/>
    <w:rsid w:val="003155EC"/>
    <w:rsid w:val="00321E14"/>
    <w:rsid w:val="003267C9"/>
    <w:rsid w:val="00330CB1"/>
    <w:rsid w:val="003321A0"/>
    <w:rsid w:val="00334F19"/>
    <w:rsid w:val="00342512"/>
    <w:rsid w:val="00343A89"/>
    <w:rsid w:val="00345898"/>
    <w:rsid w:val="0035746B"/>
    <w:rsid w:val="00380944"/>
    <w:rsid w:val="00380DFF"/>
    <w:rsid w:val="003828AE"/>
    <w:rsid w:val="00383CAC"/>
    <w:rsid w:val="003844AF"/>
    <w:rsid w:val="0038527A"/>
    <w:rsid w:val="00387802"/>
    <w:rsid w:val="0039104A"/>
    <w:rsid w:val="00393064"/>
    <w:rsid w:val="00394523"/>
    <w:rsid w:val="003A32B9"/>
    <w:rsid w:val="003B1104"/>
    <w:rsid w:val="003B1974"/>
    <w:rsid w:val="003B6699"/>
    <w:rsid w:val="003D0AA9"/>
    <w:rsid w:val="003D0CC8"/>
    <w:rsid w:val="003D4277"/>
    <w:rsid w:val="003D71F3"/>
    <w:rsid w:val="003E1590"/>
    <w:rsid w:val="003E43E2"/>
    <w:rsid w:val="003E6574"/>
    <w:rsid w:val="003F3613"/>
    <w:rsid w:val="003F61AC"/>
    <w:rsid w:val="00401D2B"/>
    <w:rsid w:val="0040788D"/>
    <w:rsid w:val="004128AA"/>
    <w:rsid w:val="004138A7"/>
    <w:rsid w:val="0041760A"/>
    <w:rsid w:val="004248F3"/>
    <w:rsid w:val="00430BC6"/>
    <w:rsid w:val="00430CE1"/>
    <w:rsid w:val="004370E1"/>
    <w:rsid w:val="004410C8"/>
    <w:rsid w:val="00451DF6"/>
    <w:rsid w:val="00460F29"/>
    <w:rsid w:val="0046549B"/>
    <w:rsid w:val="00471606"/>
    <w:rsid w:val="00476C7A"/>
    <w:rsid w:val="004817B9"/>
    <w:rsid w:val="00486740"/>
    <w:rsid w:val="00493834"/>
    <w:rsid w:val="00495AFD"/>
    <w:rsid w:val="004A2F51"/>
    <w:rsid w:val="004A791A"/>
    <w:rsid w:val="004F0CEF"/>
    <w:rsid w:val="004F6B3C"/>
    <w:rsid w:val="00503F07"/>
    <w:rsid w:val="0050545D"/>
    <w:rsid w:val="0051521F"/>
    <w:rsid w:val="00527CA7"/>
    <w:rsid w:val="00535C33"/>
    <w:rsid w:val="005365BD"/>
    <w:rsid w:val="0054520B"/>
    <w:rsid w:val="00545544"/>
    <w:rsid w:val="005527DC"/>
    <w:rsid w:val="005616A0"/>
    <w:rsid w:val="005639BA"/>
    <w:rsid w:val="00565596"/>
    <w:rsid w:val="005678C7"/>
    <w:rsid w:val="005715B3"/>
    <w:rsid w:val="00575D18"/>
    <w:rsid w:val="00577DC1"/>
    <w:rsid w:val="0058235D"/>
    <w:rsid w:val="00583157"/>
    <w:rsid w:val="005A4F65"/>
    <w:rsid w:val="005A7FAA"/>
    <w:rsid w:val="005C0AC6"/>
    <w:rsid w:val="005E4CB4"/>
    <w:rsid w:val="005E7ECF"/>
    <w:rsid w:val="005F0A66"/>
    <w:rsid w:val="005F50D0"/>
    <w:rsid w:val="005F7EC7"/>
    <w:rsid w:val="00600693"/>
    <w:rsid w:val="006006D6"/>
    <w:rsid w:val="00602FD4"/>
    <w:rsid w:val="006100AE"/>
    <w:rsid w:val="006177FF"/>
    <w:rsid w:val="00617940"/>
    <w:rsid w:val="00630A2D"/>
    <w:rsid w:val="006369A7"/>
    <w:rsid w:val="00646A71"/>
    <w:rsid w:val="00657361"/>
    <w:rsid w:val="00663D9C"/>
    <w:rsid w:val="0066769B"/>
    <w:rsid w:val="0067067A"/>
    <w:rsid w:val="00674AB8"/>
    <w:rsid w:val="0068120F"/>
    <w:rsid w:val="00696426"/>
    <w:rsid w:val="00696A97"/>
    <w:rsid w:val="006A0FEB"/>
    <w:rsid w:val="006B3853"/>
    <w:rsid w:val="006B6753"/>
    <w:rsid w:val="006B7918"/>
    <w:rsid w:val="006C0ED0"/>
    <w:rsid w:val="006C5153"/>
    <w:rsid w:val="006D1584"/>
    <w:rsid w:val="006D4277"/>
    <w:rsid w:val="006E0E42"/>
    <w:rsid w:val="006E1905"/>
    <w:rsid w:val="00700302"/>
    <w:rsid w:val="00702FE6"/>
    <w:rsid w:val="00703264"/>
    <w:rsid w:val="00716ADA"/>
    <w:rsid w:val="00722C6C"/>
    <w:rsid w:val="007264C6"/>
    <w:rsid w:val="007347DE"/>
    <w:rsid w:val="00740B58"/>
    <w:rsid w:val="00742C5F"/>
    <w:rsid w:val="00745021"/>
    <w:rsid w:val="00747450"/>
    <w:rsid w:val="00760C9D"/>
    <w:rsid w:val="007666EE"/>
    <w:rsid w:val="00767186"/>
    <w:rsid w:val="00777134"/>
    <w:rsid w:val="00780DC0"/>
    <w:rsid w:val="00791465"/>
    <w:rsid w:val="007A0601"/>
    <w:rsid w:val="007A3A50"/>
    <w:rsid w:val="007B06AE"/>
    <w:rsid w:val="007B2243"/>
    <w:rsid w:val="007B35EF"/>
    <w:rsid w:val="007C7DC1"/>
    <w:rsid w:val="007D0587"/>
    <w:rsid w:val="007D44DA"/>
    <w:rsid w:val="007D4778"/>
    <w:rsid w:val="007D52F3"/>
    <w:rsid w:val="007D60B2"/>
    <w:rsid w:val="007D7368"/>
    <w:rsid w:val="007E6A06"/>
    <w:rsid w:val="007E7E52"/>
    <w:rsid w:val="007F6FEE"/>
    <w:rsid w:val="0080023D"/>
    <w:rsid w:val="00807C7D"/>
    <w:rsid w:val="008126C7"/>
    <w:rsid w:val="00813BD6"/>
    <w:rsid w:val="00816C2C"/>
    <w:rsid w:val="00822A94"/>
    <w:rsid w:val="00834545"/>
    <w:rsid w:val="00841C7C"/>
    <w:rsid w:val="0084596B"/>
    <w:rsid w:val="00846E2D"/>
    <w:rsid w:val="00850512"/>
    <w:rsid w:val="008676B7"/>
    <w:rsid w:val="008723E3"/>
    <w:rsid w:val="00875D92"/>
    <w:rsid w:val="00882595"/>
    <w:rsid w:val="00891C5B"/>
    <w:rsid w:val="00894A9D"/>
    <w:rsid w:val="008A06E8"/>
    <w:rsid w:val="008A2B02"/>
    <w:rsid w:val="008B0BD5"/>
    <w:rsid w:val="008C0F16"/>
    <w:rsid w:val="008C236C"/>
    <w:rsid w:val="008C683F"/>
    <w:rsid w:val="008C749C"/>
    <w:rsid w:val="008D33DF"/>
    <w:rsid w:val="008D34DD"/>
    <w:rsid w:val="008D3C10"/>
    <w:rsid w:val="008D500F"/>
    <w:rsid w:val="008E4CFB"/>
    <w:rsid w:val="008F075B"/>
    <w:rsid w:val="009113AF"/>
    <w:rsid w:val="00917E6E"/>
    <w:rsid w:val="0092573F"/>
    <w:rsid w:val="00932DB8"/>
    <w:rsid w:val="00933B41"/>
    <w:rsid w:val="00943ABC"/>
    <w:rsid w:val="0094412F"/>
    <w:rsid w:val="00957029"/>
    <w:rsid w:val="00973C1E"/>
    <w:rsid w:val="00975F04"/>
    <w:rsid w:val="00987F69"/>
    <w:rsid w:val="00990178"/>
    <w:rsid w:val="009A309B"/>
    <w:rsid w:val="009A72E4"/>
    <w:rsid w:val="009C1453"/>
    <w:rsid w:val="009D60F7"/>
    <w:rsid w:val="009E6853"/>
    <w:rsid w:val="009F5E38"/>
    <w:rsid w:val="009F7AB5"/>
    <w:rsid w:val="00A1263A"/>
    <w:rsid w:val="00A16329"/>
    <w:rsid w:val="00A44F48"/>
    <w:rsid w:val="00A501BF"/>
    <w:rsid w:val="00A51B44"/>
    <w:rsid w:val="00A60659"/>
    <w:rsid w:val="00A65CF8"/>
    <w:rsid w:val="00A67028"/>
    <w:rsid w:val="00A6786F"/>
    <w:rsid w:val="00A71A58"/>
    <w:rsid w:val="00A72717"/>
    <w:rsid w:val="00A7376B"/>
    <w:rsid w:val="00A75863"/>
    <w:rsid w:val="00A81A1B"/>
    <w:rsid w:val="00A933A6"/>
    <w:rsid w:val="00AC1979"/>
    <w:rsid w:val="00AC725E"/>
    <w:rsid w:val="00AD07DD"/>
    <w:rsid w:val="00AD67A0"/>
    <w:rsid w:val="00AD6F2F"/>
    <w:rsid w:val="00AE35A6"/>
    <w:rsid w:val="00AE45B7"/>
    <w:rsid w:val="00AF2B50"/>
    <w:rsid w:val="00AF4133"/>
    <w:rsid w:val="00AF57AC"/>
    <w:rsid w:val="00B033BE"/>
    <w:rsid w:val="00B0691E"/>
    <w:rsid w:val="00B15574"/>
    <w:rsid w:val="00B2637A"/>
    <w:rsid w:val="00B31FFD"/>
    <w:rsid w:val="00B344C8"/>
    <w:rsid w:val="00B665F4"/>
    <w:rsid w:val="00B86E81"/>
    <w:rsid w:val="00B95DF5"/>
    <w:rsid w:val="00B96889"/>
    <w:rsid w:val="00BA436D"/>
    <w:rsid w:val="00BA587C"/>
    <w:rsid w:val="00BA5F8A"/>
    <w:rsid w:val="00BB03EA"/>
    <w:rsid w:val="00BB4303"/>
    <w:rsid w:val="00BB6AF7"/>
    <w:rsid w:val="00BC1DE6"/>
    <w:rsid w:val="00BD042F"/>
    <w:rsid w:val="00BD4574"/>
    <w:rsid w:val="00BE239E"/>
    <w:rsid w:val="00BE2875"/>
    <w:rsid w:val="00BF4B86"/>
    <w:rsid w:val="00BF7DA0"/>
    <w:rsid w:val="00C2103D"/>
    <w:rsid w:val="00C23EDA"/>
    <w:rsid w:val="00C37394"/>
    <w:rsid w:val="00C41381"/>
    <w:rsid w:val="00C50213"/>
    <w:rsid w:val="00C524ED"/>
    <w:rsid w:val="00C72916"/>
    <w:rsid w:val="00C7337B"/>
    <w:rsid w:val="00C77542"/>
    <w:rsid w:val="00C7755C"/>
    <w:rsid w:val="00C82944"/>
    <w:rsid w:val="00C94AD4"/>
    <w:rsid w:val="00CA54F3"/>
    <w:rsid w:val="00CA5EE2"/>
    <w:rsid w:val="00CB59F1"/>
    <w:rsid w:val="00CC310D"/>
    <w:rsid w:val="00CC4460"/>
    <w:rsid w:val="00CC6B48"/>
    <w:rsid w:val="00CD0194"/>
    <w:rsid w:val="00CD23C8"/>
    <w:rsid w:val="00CD3A46"/>
    <w:rsid w:val="00CD3C4E"/>
    <w:rsid w:val="00CD4814"/>
    <w:rsid w:val="00CD5E23"/>
    <w:rsid w:val="00CE0CD4"/>
    <w:rsid w:val="00CE4206"/>
    <w:rsid w:val="00CE55BC"/>
    <w:rsid w:val="00CE77D6"/>
    <w:rsid w:val="00CF517E"/>
    <w:rsid w:val="00D00489"/>
    <w:rsid w:val="00D061BD"/>
    <w:rsid w:val="00D14105"/>
    <w:rsid w:val="00D14B80"/>
    <w:rsid w:val="00D15FAC"/>
    <w:rsid w:val="00D23F0F"/>
    <w:rsid w:val="00D27B71"/>
    <w:rsid w:val="00D30FE6"/>
    <w:rsid w:val="00D33AA9"/>
    <w:rsid w:val="00D36C2C"/>
    <w:rsid w:val="00D506BE"/>
    <w:rsid w:val="00D65D28"/>
    <w:rsid w:val="00D836A6"/>
    <w:rsid w:val="00D85806"/>
    <w:rsid w:val="00D91E9E"/>
    <w:rsid w:val="00D937DA"/>
    <w:rsid w:val="00D966DC"/>
    <w:rsid w:val="00D96DEA"/>
    <w:rsid w:val="00DB0920"/>
    <w:rsid w:val="00DC27C2"/>
    <w:rsid w:val="00DD06CE"/>
    <w:rsid w:val="00DD1AE0"/>
    <w:rsid w:val="00DF213E"/>
    <w:rsid w:val="00DF4FD4"/>
    <w:rsid w:val="00DF5195"/>
    <w:rsid w:val="00E04272"/>
    <w:rsid w:val="00E115E4"/>
    <w:rsid w:val="00E1535F"/>
    <w:rsid w:val="00E17369"/>
    <w:rsid w:val="00E27FF6"/>
    <w:rsid w:val="00E43323"/>
    <w:rsid w:val="00E46A18"/>
    <w:rsid w:val="00E61141"/>
    <w:rsid w:val="00E61202"/>
    <w:rsid w:val="00E65590"/>
    <w:rsid w:val="00E73614"/>
    <w:rsid w:val="00E80F05"/>
    <w:rsid w:val="00E813E1"/>
    <w:rsid w:val="00E86173"/>
    <w:rsid w:val="00E96868"/>
    <w:rsid w:val="00EA1005"/>
    <w:rsid w:val="00EC3350"/>
    <w:rsid w:val="00EC5DB6"/>
    <w:rsid w:val="00ED5CD5"/>
    <w:rsid w:val="00EE3A5F"/>
    <w:rsid w:val="00EF6765"/>
    <w:rsid w:val="00F01705"/>
    <w:rsid w:val="00F06A39"/>
    <w:rsid w:val="00F07614"/>
    <w:rsid w:val="00F1086D"/>
    <w:rsid w:val="00F10C55"/>
    <w:rsid w:val="00F21022"/>
    <w:rsid w:val="00F24CEC"/>
    <w:rsid w:val="00F30FCA"/>
    <w:rsid w:val="00F42628"/>
    <w:rsid w:val="00F45FE0"/>
    <w:rsid w:val="00F51159"/>
    <w:rsid w:val="00F55CCF"/>
    <w:rsid w:val="00F57BEC"/>
    <w:rsid w:val="00F707BF"/>
    <w:rsid w:val="00F75E53"/>
    <w:rsid w:val="00F76ED9"/>
    <w:rsid w:val="00F90541"/>
    <w:rsid w:val="00FA64AF"/>
    <w:rsid w:val="00FB6B87"/>
    <w:rsid w:val="00FD4073"/>
    <w:rsid w:val="00FD41F2"/>
    <w:rsid w:val="00FF6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AF65B8"/>
  <w15:docId w15:val="{4C49E19B-EC39-4E07-A2DF-744461EA5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B68E9"/>
    <w:pPr>
      <w:spacing w:after="180" w:line="268" w:lineRule="auto"/>
    </w:pPr>
    <w:rPr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330CB1"/>
    <w:pPr>
      <w:keepNext/>
      <w:spacing w:after="0" w:line="240" w:lineRule="auto"/>
      <w:outlineLvl w:val="0"/>
    </w:pPr>
    <w:rPr>
      <w:b/>
      <w:color w:val="auto"/>
      <w:kern w:val="0"/>
      <w:sz w:val="52"/>
    </w:rPr>
  </w:style>
  <w:style w:type="paragraph" w:styleId="Nadpis2">
    <w:name w:val="heading 2"/>
    <w:basedOn w:val="Normln"/>
    <w:next w:val="Normln"/>
    <w:link w:val="Nadpis2Char"/>
    <w:qFormat/>
    <w:rsid w:val="00330CB1"/>
    <w:pPr>
      <w:keepNext/>
      <w:spacing w:after="0" w:line="240" w:lineRule="auto"/>
      <w:outlineLvl w:val="1"/>
    </w:pPr>
    <w:rPr>
      <w:color w:val="auto"/>
      <w:kern w:val="0"/>
      <w:sz w:val="24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D28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0D28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pjemce">
    <w:name w:val="Adresa příjemce"/>
    <w:basedOn w:val="Normln"/>
    <w:rsid w:val="001B68E9"/>
    <w:pPr>
      <w:spacing w:after="0" w:line="240" w:lineRule="auto"/>
    </w:pPr>
    <w:rPr>
      <w:color w:val="auto"/>
      <w:kern w:val="0"/>
      <w:sz w:val="24"/>
      <w:szCs w:val="24"/>
      <w:lang w:val="en-US" w:eastAsia="en-US" w:bidi="en-US"/>
    </w:rPr>
  </w:style>
  <w:style w:type="paragraph" w:styleId="Zhlav">
    <w:name w:val="header"/>
    <w:basedOn w:val="Normln"/>
    <w:rsid w:val="001B68E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1B68E9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uiPriority w:val="99"/>
    <w:rsid w:val="001B68E9"/>
    <w:rPr>
      <w:color w:val="0000FF"/>
      <w:u w:val="single"/>
    </w:rPr>
  </w:style>
  <w:style w:type="character" w:styleId="slostrnky">
    <w:name w:val="page number"/>
    <w:basedOn w:val="Standardnpsmoodstavce"/>
    <w:rsid w:val="001B68E9"/>
  </w:style>
  <w:style w:type="character" w:customStyle="1" w:styleId="Nadpis1Char">
    <w:name w:val="Nadpis 1 Char"/>
    <w:basedOn w:val="Standardnpsmoodstavce"/>
    <w:link w:val="Nadpis1"/>
    <w:rsid w:val="00330CB1"/>
    <w:rPr>
      <w:b/>
      <w:sz w:val="52"/>
    </w:rPr>
  </w:style>
  <w:style w:type="character" w:customStyle="1" w:styleId="Nadpis2Char">
    <w:name w:val="Nadpis 2 Char"/>
    <w:basedOn w:val="Standardnpsmoodstavce"/>
    <w:link w:val="Nadpis2"/>
    <w:rsid w:val="00330CB1"/>
    <w:rPr>
      <w:sz w:val="24"/>
    </w:rPr>
  </w:style>
  <w:style w:type="paragraph" w:styleId="Textbubliny">
    <w:name w:val="Balloon Text"/>
    <w:basedOn w:val="Normln"/>
    <w:link w:val="TextbublinyChar"/>
    <w:rsid w:val="007D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D7368"/>
    <w:rPr>
      <w:rFonts w:ascii="Tahoma" w:hAnsi="Tahoma" w:cs="Tahoma"/>
      <w:color w:val="000000"/>
      <w:kern w:val="28"/>
      <w:sz w:val="16"/>
      <w:szCs w:val="16"/>
    </w:rPr>
  </w:style>
  <w:style w:type="paragraph" w:styleId="Zkladntext">
    <w:name w:val="Body Text"/>
    <w:basedOn w:val="Normln"/>
    <w:link w:val="ZkladntextChar"/>
    <w:unhideWhenUsed/>
    <w:rsid w:val="00CE4206"/>
    <w:pPr>
      <w:spacing w:after="0" w:line="240" w:lineRule="auto"/>
      <w:jc w:val="both"/>
    </w:pPr>
    <w:rPr>
      <w:rFonts w:ascii="Bookman Old Style" w:hAnsi="Bookman Old Style"/>
      <w:color w:val="auto"/>
      <w:kern w:val="0"/>
      <w:sz w:val="24"/>
    </w:rPr>
  </w:style>
  <w:style w:type="character" w:customStyle="1" w:styleId="ZkladntextChar">
    <w:name w:val="Základní text Char"/>
    <w:basedOn w:val="Standardnpsmoodstavce"/>
    <w:link w:val="Zkladntext"/>
    <w:rsid w:val="00CE4206"/>
    <w:rPr>
      <w:rFonts w:ascii="Bookman Old Style" w:hAnsi="Bookman Old Style"/>
      <w:sz w:val="24"/>
    </w:rPr>
  </w:style>
  <w:style w:type="paragraph" w:styleId="Odstavecseseznamem">
    <w:name w:val="List Paragraph"/>
    <w:basedOn w:val="Normln"/>
    <w:uiPriority w:val="34"/>
    <w:qFormat/>
    <w:rsid w:val="00CE4206"/>
    <w:pPr>
      <w:spacing w:line="266" w:lineRule="auto"/>
      <w:ind w:left="720"/>
      <w:contextualSpacing/>
    </w:pPr>
  </w:style>
  <w:style w:type="table" w:styleId="Mkatabulky">
    <w:name w:val="Table Grid"/>
    <w:basedOn w:val="Normlntabulka"/>
    <w:rsid w:val="00B2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0D28C3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</w:rPr>
  </w:style>
  <w:style w:type="character" w:customStyle="1" w:styleId="Nadpis4Char">
    <w:name w:val="Nadpis 4 Char"/>
    <w:basedOn w:val="Standardnpsmoodstavce"/>
    <w:link w:val="Nadpis4"/>
    <w:semiHidden/>
    <w:rsid w:val="000D28C3"/>
    <w:rPr>
      <w:rFonts w:asciiTheme="majorHAnsi" w:eastAsiaTheme="majorEastAsia" w:hAnsiTheme="majorHAnsi" w:cstheme="majorBidi"/>
      <w:i/>
      <w:iCs/>
      <w:color w:val="365F91" w:themeColor="accent1" w:themeShade="BF"/>
      <w:kern w:val="28"/>
    </w:rPr>
  </w:style>
  <w:style w:type="character" w:styleId="Sledovanodkaz">
    <w:name w:val="FollowedHyperlink"/>
    <w:basedOn w:val="Standardnpsmoodstavce"/>
    <w:semiHidden/>
    <w:unhideWhenUsed/>
    <w:rsid w:val="000D28C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617940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character" w:styleId="Siln">
    <w:name w:val="Strong"/>
    <w:basedOn w:val="Standardnpsmoodstavce"/>
    <w:uiPriority w:val="22"/>
    <w:qFormat/>
    <w:rsid w:val="00617940"/>
    <w:rPr>
      <w:b/>
      <w:bCs/>
    </w:rPr>
  </w:style>
  <w:style w:type="character" w:styleId="Odkaznakoment">
    <w:name w:val="annotation reference"/>
    <w:basedOn w:val="Standardnpsmoodstavce"/>
    <w:semiHidden/>
    <w:unhideWhenUsed/>
    <w:rsid w:val="00CE55B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CE55BC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semiHidden/>
    <w:rsid w:val="00CE55BC"/>
    <w:rPr>
      <w:color w:val="000000"/>
      <w:kern w:val="28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E55B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E55BC"/>
    <w:rPr>
      <w:b/>
      <w:bCs/>
      <w:color w:val="000000"/>
      <w:kern w:val="28"/>
    </w:rPr>
  </w:style>
  <w:style w:type="paragraph" w:customStyle="1" w:styleId="-wm-msonormal">
    <w:name w:val="-wm-msonormal"/>
    <w:basedOn w:val="Normln"/>
    <w:rsid w:val="00F55CCF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paragraph" w:customStyle="1" w:styleId="-wm-msolistparagraph">
    <w:name w:val="-wm-msolistparagraph"/>
    <w:basedOn w:val="Normln"/>
    <w:rsid w:val="00F55CCF"/>
    <w:pPr>
      <w:spacing w:before="100" w:beforeAutospacing="1" w:after="100" w:afterAutospacing="1" w:line="240" w:lineRule="auto"/>
    </w:pPr>
    <w:rPr>
      <w:color w:val="auto"/>
      <w:kern w:val="0"/>
      <w:sz w:val="24"/>
      <w:szCs w:val="24"/>
    </w:rPr>
  </w:style>
  <w:style w:type="paragraph" w:customStyle="1" w:styleId="Default">
    <w:name w:val="Default"/>
    <w:rsid w:val="00503F0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mar.petrekova@centrum.cz" TargetMode="External"/><Relationship Id="rId13" Type="http://schemas.openxmlformats.org/officeDocument/2006/relationships/hyperlink" Target="https://www.youtube.com/watch?v=3skjG-6R49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S9Tx2nu5WV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uizlet.com/132753672/happy-house-1-unit6-flash-card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youtube.com/watch?v=R6XlBMWQZQ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osekro\AppData\Local\Temp\Hlavi&#269;kov&#253;%20pap&#237;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8D575-078E-45E2-94AF-9B3AEC9BB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2</TotalTime>
  <Pages>5</Pages>
  <Words>478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[Jméno příjemce]</vt:lpstr>
    </vt:vector>
  </TitlesOfParts>
  <Company>ZŠ Jeseník</Company>
  <LinksUpToDate>false</LinksUpToDate>
  <CharactersWithSpaces>3299</CharactersWithSpaces>
  <SharedDoc>false</SharedDoc>
  <HLinks>
    <vt:vector size="6" baseType="variant">
      <vt:variant>
        <vt:i4>1703993</vt:i4>
      </vt:variant>
      <vt:variant>
        <vt:i4>6</vt:i4>
      </vt:variant>
      <vt:variant>
        <vt:i4>0</vt:i4>
      </vt:variant>
      <vt:variant>
        <vt:i4>5</vt:i4>
      </vt:variant>
      <vt:variant>
        <vt:lpwstr>mailto:skola@zsjesenik.cz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[Jméno příjemce]</dc:title>
  <dc:creator>ševčíkja</dc:creator>
  <cp:lastModifiedBy>Mikulenková Ivana</cp:lastModifiedBy>
  <cp:revision>3</cp:revision>
  <cp:lastPrinted>2020-05-24T18:42:00Z</cp:lastPrinted>
  <dcterms:created xsi:type="dcterms:W3CDTF">2020-05-24T18:41:00Z</dcterms:created>
  <dcterms:modified xsi:type="dcterms:W3CDTF">2020-05-24T18:43:00Z</dcterms:modified>
</cp:coreProperties>
</file>